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26" w:rsidRDefault="00455F26" w:rsidP="003764BE">
      <w:pPr>
        <w:pStyle w:val="2-TITRE"/>
        <w:rPr>
          <w:bCs/>
          <w:color w:val="222222"/>
          <w:sz w:val="24"/>
          <w:shd w:val="clear" w:color="auto" w:fill="FFFFFF"/>
        </w:rPr>
      </w:pPr>
    </w:p>
    <w:p w:rsidR="002A6543" w:rsidRDefault="003764BE" w:rsidP="003764BE">
      <w:pPr>
        <w:pStyle w:val="2-TITRE"/>
        <w:rPr>
          <w:color w:val="222222"/>
          <w:sz w:val="24"/>
          <w:shd w:val="clear" w:color="auto" w:fill="FFFFFF"/>
        </w:rPr>
      </w:pPr>
      <w:r w:rsidRPr="003764BE">
        <w:rPr>
          <w:bCs/>
          <w:color w:val="222222"/>
          <w:sz w:val="24"/>
          <w:shd w:val="clear" w:color="auto" w:fill="FFFFFF"/>
        </w:rPr>
        <w:t>6-7-1 : "Journée régionale d'actualité jurisprudentielle (à distance)</w:t>
      </w:r>
      <w:r w:rsidR="00410707" w:rsidRPr="00410707">
        <w:rPr>
          <w:bCs/>
          <w:color w:val="222222"/>
          <w:sz w:val="24"/>
          <w:shd w:val="clear" w:color="auto" w:fill="FFFFFF"/>
        </w:rPr>
        <w:t xml:space="preserve"> </w:t>
      </w:r>
      <w:r w:rsidR="00410707" w:rsidRPr="003764BE">
        <w:rPr>
          <w:bCs/>
          <w:color w:val="222222"/>
          <w:sz w:val="24"/>
          <w:shd w:val="clear" w:color="auto" w:fill="FFFFFF"/>
        </w:rPr>
        <w:t>"</w:t>
      </w:r>
      <w:bookmarkStart w:id="0" w:name="_GoBack"/>
      <w:bookmarkEnd w:id="0"/>
      <w:r w:rsidRPr="003764BE">
        <w:rPr>
          <w:color w:val="222222"/>
          <w:sz w:val="24"/>
          <w:shd w:val="clear" w:color="auto" w:fill="FFFFFF"/>
        </w:rPr>
        <w:t> - </w:t>
      </w:r>
      <w:r w:rsidRPr="003764BE">
        <w:rPr>
          <w:bCs/>
          <w:color w:val="222222"/>
          <w:sz w:val="24"/>
          <w:shd w:val="clear" w:color="auto" w:fill="FFFFFF"/>
        </w:rPr>
        <w:t>1 jour</w:t>
      </w:r>
      <w:r w:rsidRPr="003764BE">
        <w:rPr>
          <w:color w:val="222222"/>
          <w:sz w:val="24"/>
          <w:shd w:val="clear" w:color="auto" w:fill="FFFFFF"/>
        </w:rPr>
        <w:t> </w:t>
      </w:r>
    </w:p>
    <w:p w:rsidR="003764BE" w:rsidRPr="003764BE" w:rsidRDefault="003764BE" w:rsidP="003764BE">
      <w:pPr>
        <w:pStyle w:val="4-TEXTE"/>
      </w:pPr>
    </w:p>
    <w:p w:rsidR="00455F26" w:rsidRDefault="00455F26" w:rsidP="009F5ABE">
      <w:pPr>
        <w:pStyle w:val="4-TEXTE"/>
        <w:rPr>
          <w:b/>
        </w:rPr>
      </w:pPr>
    </w:p>
    <w:p w:rsidR="009F5ABE" w:rsidRDefault="009F5ABE" w:rsidP="009F5ABE">
      <w:pPr>
        <w:pStyle w:val="4-TEXTE"/>
        <w:rPr>
          <w:b/>
        </w:rPr>
      </w:pPr>
      <w:r>
        <w:rPr>
          <w:b/>
        </w:rPr>
        <w:t xml:space="preserve">Public visé : conseillers prud’hommes </w:t>
      </w:r>
    </w:p>
    <w:p w:rsidR="009F5ABE" w:rsidRDefault="009F5ABE" w:rsidP="009F5ABE">
      <w:pPr>
        <w:pStyle w:val="4-TEXTE"/>
        <w:rPr>
          <w:b/>
        </w:rPr>
      </w:pPr>
    </w:p>
    <w:p w:rsidR="009F5ABE" w:rsidRDefault="009F5ABE" w:rsidP="009F5ABE">
      <w:pPr>
        <w:pStyle w:val="4-TEXTE"/>
        <w:rPr>
          <w:b/>
        </w:rPr>
      </w:pPr>
      <w:r>
        <w:rPr>
          <w:b/>
        </w:rPr>
        <w:t>Les objectifs de cette journée sont les suivants :</w:t>
      </w:r>
    </w:p>
    <w:p w:rsidR="009F5ABE" w:rsidRPr="00ED4DAD" w:rsidRDefault="009F5ABE" w:rsidP="009F5ABE">
      <w:pPr>
        <w:pStyle w:val="4-TEXTE"/>
        <w:numPr>
          <w:ilvl w:val="2"/>
          <w:numId w:val="2"/>
        </w:numPr>
        <w:tabs>
          <w:tab w:val="clear" w:pos="2160"/>
          <w:tab w:val="num" w:pos="993"/>
        </w:tabs>
        <w:spacing w:before="120" w:after="120"/>
        <w:ind w:left="993" w:hanging="284"/>
      </w:pPr>
      <w:r w:rsidRPr="00ED4DAD">
        <w:t>Comprendre les affaires récentes sur l’existence d’une relation contractuelle (affaires UBER…) et sur la</w:t>
      </w:r>
      <w:r>
        <w:t xml:space="preserve"> rupture du contrat de travail en lien avec la COVID</w:t>
      </w:r>
      <w:r w:rsidRPr="00ED4DAD">
        <w:t>.</w:t>
      </w:r>
    </w:p>
    <w:p w:rsidR="009F5ABE" w:rsidRPr="00ED4DAD" w:rsidRDefault="009F5ABE" w:rsidP="009F5ABE">
      <w:pPr>
        <w:pStyle w:val="4-TEXTE"/>
        <w:numPr>
          <w:ilvl w:val="2"/>
          <w:numId w:val="2"/>
        </w:numPr>
        <w:tabs>
          <w:tab w:val="clear" w:pos="2160"/>
          <w:tab w:val="num" w:pos="993"/>
        </w:tabs>
        <w:spacing w:before="120" w:after="120"/>
        <w:ind w:left="993" w:hanging="284"/>
      </w:pPr>
      <w:r w:rsidRPr="00ED4DAD">
        <w:t>Découvrir les dernières actualités prud’homales.</w:t>
      </w:r>
    </w:p>
    <w:p w:rsidR="009F5ABE" w:rsidRPr="009F5ABE" w:rsidRDefault="009F5ABE" w:rsidP="009F5ABE">
      <w:pPr>
        <w:rPr>
          <w:rFonts w:ascii="Verdana" w:hAnsi="Verdana"/>
          <w:color w:val="1155CC"/>
          <w:sz w:val="20"/>
          <w:u w:val="single"/>
          <w:shd w:val="clear" w:color="auto" w:fill="FFFFFF"/>
        </w:rPr>
      </w:pPr>
      <w:r w:rsidRPr="00C21C20">
        <w:rPr>
          <w:rFonts w:ascii="Arial" w:hAnsi="Arial" w:cs="Arial"/>
          <w:b/>
          <w:color w:val="000000"/>
          <w:sz w:val="20"/>
          <w:szCs w:val="20"/>
        </w:rPr>
        <w:t>Modalité pédagogique</w:t>
      </w:r>
      <w:r>
        <w:rPr>
          <w:b/>
          <w:sz w:val="24"/>
        </w:rPr>
        <w:t> :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visio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conférence.</w:t>
      </w:r>
    </w:p>
    <w:p w:rsidR="003764BE" w:rsidRDefault="003764BE" w:rsidP="009F5ABE">
      <w:pPr>
        <w:pStyle w:val="3-TITRE2"/>
      </w:pPr>
    </w:p>
    <w:p w:rsidR="009F5ABE" w:rsidRPr="00C21C20" w:rsidRDefault="009F5ABE" w:rsidP="009F5ABE">
      <w:pPr>
        <w:pStyle w:val="3-TITRE2"/>
      </w:pPr>
      <w:r>
        <w:t xml:space="preserve">pREMIÈre partie de la journÉe : de 9H30 À 11h30 </w:t>
      </w:r>
    </w:p>
    <w:p w:rsidR="009F5ABE" w:rsidRDefault="009F5ABE" w:rsidP="009F5ABE">
      <w:pPr>
        <w:pStyle w:val="4-TEXTE"/>
        <w:numPr>
          <w:ilvl w:val="0"/>
          <w:numId w:val="3"/>
        </w:numPr>
        <w:spacing w:before="120" w:after="120"/>
      </w:pPr>
      <w:r w:rsidRPr="00D53802">
        <w:rPr>
          <w:b/>
          <w:bCs/>
        </w:rPr>
        <w:t xml:space="preserve">Accueil des participants </w:t>
      </w:r>
    </w:p>
    <w:p w:rsidR="009F5ABE" w:rsidRDefault="009F5ABE" w:rsidP="009F5ABE">
      <w:pPr>
        <w:pStyle w:val="4-TEXTE"/>
        <w:spacing w:before="120" w:after="120"/>
        <w:ind w:left="720"/>
      </w:pPr>
      <w:r>
        <w:t xml:space="preserve">Présentation du programme de la journée et des règles d’échanges pendant la journée en visio-conférence. </w:t>
      </w:r>
    </w:p>
    <w:p w:rsidR="009F5ABE" w:rsidRDefault="009F5ABE" w:rsidP="009F5ABE">
      <w:pPr>
        <w:pStyle w:val="4-TEXTE"/>
        <w:spacing w:before="120" w:after="120"/>
        <w:ind w:left="720"/>
      </w:pPr>
      <w:r w:rsidRPr="00D53802">
        <w:t xml:space="preserve">Chacun indique son nom, prénom, </w:t>
      </w:r>
      <w:r>
        <w:t xml:space="preserve">sa </w:t>
      </w:r>
      <w:r w:rsidRPr="00D53802">
        <w:t xml:space="preserve">région d’appartenance, </w:t>
      </w:r>
      <w:r>
        <w:t xml:space="preserve">son </w:t>
      </w:r>
      <w:r w:rsidRPr="00D53802">
        <w:t xml:space="preserve">conseil et </w:t>
      </w:r>
      <w:r>
        <w:t xml:space="preserve">sa section. </w:t>
      </w:r>
    </w:p>
    <w:p w:rsidR="009F5ABE" w:rsidRPr="00FE6B1B" w:rsidRDefault="009F5ABE" w:rsidP="009F5ABE">
      <w:pPr>
        <w:pStyle w:val="4-TEXTE"/>
        <w:spacing w:before="120" w:after="120"/>
        <w:ind w:left="720"/>
        <w:rPr>
          <w:i/>
          <w:color w:val="FF0000"/>
          <w:sz w:val="18"/>
        </w:rPr>
      </w:pPr>
      <w:r w:rsidRPr="00FE6B1B">
        <w:rPr>
          <w:i/>
          <w:color w:val="FF0000"/>
          <w:sz w:val="18"/>
        </w:rPr>
        <w:t xml:space="preserve">(A noter ! Il est nécessaire de couper son micro dès qu’on a fini de s’exprimer) </w:t>
      </w:r>
    </w:p>
    <w:p w:rsidR="009F5ABE" w:rsidRPr="002D7C78" w:rsidRDefault="009F5ABE" w:rsidP="009F5ABE">
      <w:pPr>
        <w:pStyle w:val="4-TEXTE"/>
        <w:numPr>
          <w:ilvl w:val="0"/>
          <w:numId w:val="3"/>
        </w:numPr>
        <w:spacing w:before="120" w:after="120"/>
        <w:rPr>
          <w:b/>
          <w:bCs/>
        </w:rPr>
      </w:pPr>
      <w:r w:rsidRPr="00D53802">
        <w:rPr>
          <w:b/>
          <w:bCs/>
        </w:rPr>
        <w:t xml:space="preserve">Le conseiller prud’homme dans sa </w:t>
      </w:r>
      <w:r>
        <w:rPr>
          <w:b/>
          <w:bCs/>
        </w:rPr>
        <w:t>fonction juridictionnelle face à</w:t>
      </w:r>
      <w:r w:rsidRPr="00D53802">
        <w:rPr>
          <w:b/>
          <w:bCs/>
        </w:rPr>
        <w:t xml:space="preserve"> des affaires sur l’existence d’une relation contractuelle</w:t>
      </w:r>
      <w:r>
        <w:rPr>
          <w:b/>
          <w:bCs/>
        </w:rPr>
        <w:t>.</w:t>
      </w:r>
    </w:p>
    <w:p w:rsidR="009F5ABE" w:rsidRDefault="009F5ABE" w:rsidP="009F5ABE">
      <w:pPr>
        <w:pStyle w:val="4-TEXTE"/>
        <w:spacing w:before="120" w:after="120"/>
        <w:ind w:left="720"/>
      </w:pPr>
      <w:r w:rsidRPr="00D53802">
        <w:t>Explication de diverses affaire</w:t>
      </w:r>
      <w:r>
        <w:t>s</w:t>
      </w:r>
      <w:r w:rsidRPr="00D53802">
        <w:t xml:space="preserve"> récentes en lien avec l’existence d’une relation contractuelle (Plateformes UBER…) </w:t>
      </w:r>
    </w:p>
    <w:p w:rsidR="009F5ABE" w:rsidRDefault="009F5ABE" w:rsidP="009F5ABE">
      <w:pPr>
        <w:pStyle w:val="4-TEXTE"/>
        <w:spacing w:before="120" w:after="120"/>
        <w:ind w:left="720"/>
      </w:pPr>
      <w:r w:rsidRPr="00FE6B1B">
        <w:rPr>
          <w:b/>
          <w:color w:val="0070C0"/>
        </w:rPr>
        <w:t>Échanges :</w:t>
      </w:r>
      <w:r w:rsidRPr="00FE6B1B">
        <w:rPr>
          <w:color w:val="0070C0"/>
        </w:rPr>
        <w:t xml:space="preserve"> </w:t>
      </w:r>
      <w:r>
        <w:t xml:space="preserve">quelle affaire similaire ai-je eu à juger et que je souhaite partager avec mes pairs ? Quelles difficultés ai-je rencontrées pour juger ce type d’affaire ? Quels bénéfices ai-je pu tirer en résolvant une problématique juridique similaire ? </w:t>
      </w:r>
    </w:p>
    <w:p w:rsidR="003764BE" w:rsidRDefault="003764BE" w:rsidP="009F5ABE">
      <w:pPr>
        <w:pStyle w:val="3-TITRE2"/>
      </w:pPr>
    </w:p>
    <w:p w:rsidR="009F5ABE" w:rsidRPr="00761420" w:rsidRDefault="009F5ABE" w:rsidP="009F5ABE">
      <w:pPr>
        <w:pStyle w:val="3-TITRE2"/>
      </w:pPr>
      <w:r>
        <w:t xml:space="preserve">deuxiÈme partie de la journÉe : de 14h00 À 16H00 </w:t>
      </w:r>
    </w:p>
    <w:p w:rsidR="009F5ABE" w:rsidRPr="002D7C78" w:rsidRDefault="009F5ABE" w:rsidP="009F5ABE">
      <w:pPr>
        <w:pStyle w:val="4-TEXTE"/>
        <w:numPr>
          <w:ilvl w:val="0"/>
          <w:numId w:val="3"/>
        </w:numPr>
        <w:spacing w:before="120" w:after="120"/>
        <w:rPr>
          <w:b/>
          <w:bCs/>
        </w:rPr>
      </w:pPr>
      <w:r w:rsidRPr="002D7C78">
        <w:rPr>
          <w:b/>
          <w:bCs/>
        </w:rPr>
        <w:t xml:space="preserve">Le conseiller prud’homme dans sa fonction juridictionnelle face à des affaires de rupture du contrat de travail en lien avec la </w:t>
      </w:r>
      <w:proofErr w:type="spellStart"/>
      <w:r w:rsidRPr="002D7C78">
        <w:rPr>
          <w:b/>
          <w:bCs/>
        </w:rPr>
        <w:t>covid</w:t>
      </w:r>
      <w:proofErr w:type="spellEnd"/>
      <w:r w:rsidRPr="002D7C78">
        <w:rPr>
          <w:b/>
          <w:bCs/>
        </w:rPr>
        <w:t>.</w:t>
      </w:r>
    </w:p>
    <w:p w:rsidR="009F5ABE" w:rsidRDefault="009F5ABE" w:rsidP="009F5ABE">
      <w:pPr>
        <w:pStyle w:val="4-TEXTE"/>
        <w:spacing w:before="120" w:after="120"/>
        <w:ind w:left="720"/>
      </w:pPr>
      <w:r>
        <w:t xml:space="preserve">Explication d’affaires émergentes sur la rupture du contrat de travail en lien avec la </w:t>
      </w:r>
      <w:proofErr w:type="spellStart"/>
      <w:r>
        <w:t>covid</w:t>
      </w:r>
      <w:proofErr w:type="spellEnd"/>
      <w:r>
        <w:t>.</w:t>
      </w:r>
    </w:p>
    <w:p w:rsidR="009F5ABE" w:rsidRPr="002D7C78" w:rsidRDefault="009F5ABE" w:rsidP="009F5ABE">
      <w:pPr>
        <w:pStyle w:val="4-TEXTE"/>
        <w:spacing w:before="120" w:after="120"/>
        <w:ind w:left="720"/>
      </w:pPr>
      <w:r w:rsidRPr="00FE6B1B">
        <w:rPr>
          <w:b/>
          <w:color w:val="0070C0"/>
        </w:rPr>
        <w:t>Échanges :</w:t>
      </w:r>
      <w:r>
        <w:t xml:space="preserve"> au travers de ces jurisprudences</w:t>
      </w:r>
      <w:r w:rsidRPr="00433977">
        <w:t>, comment percevez-vous votre rôle de juge ?</w:t>
      </w:r>
    </w:p>
    <w:p w:rsidR="009F5ABE" w:rsidRPr="002D7C78" w:rsidRDefault="009F5ABE" w:rsidP="009F5ABE">
      <w:pPr>
        <w:pStyle w:val="4-TEXTE"/>
        <w:spacing w:before="120" w:after="120"/>
        <w:ind w:left="720"/>
      </w:pPr>
      <w:r>
        <w:t xml:space="preserve">Analyse de cas jurisprudentiels de tribunaux judiciaires sur des condamnations pour insuffisance de mesures de protection des salariés face à la situation pandémique. </w:t>
      </w:r>
    </w:p>
    <w:p w:rsidR="009F5ABE" w:rsidRDefault="009F5ABE" w:rsidP="009F5ABE">
      <w:pPr>
        <w:pStyle w:val="4-TEXTE"/>
        <w:numPr>
          <w:ilvl w:val="0"/>
          <w:numId w:val="3"/>
        </w:numPr>
        <w:spacing w:before="120" w:after="120"/>
        <w:rPr>
          <w:b/>
          <w:bCs/>
        </w:rPr>
      </w:pPr>
      <w:r w:rsidRPr="00054DB1">
        <w:rPr>
          <w:b/>
          <w:bCs/>
          <w:color w:val="auto"/>
        </w:rPr>
        <w:t xml:space="preserve">Informations et </w:t>
      </w:r>
      <w:r w:rsidRPr="00FE6B1B">
        <w:rPr>
          <w:b/>
          <w:bCs/>
          <w:color w:val="0070C0"/>
        </w:rPr>
        <w:t xml:space="preserve">échanges </w:t>
      </w:r>
      <w:r>
        <w:rPr>
          <w:b/>
          <w:bCs/>
        </w:rPr>
        <w:t>quant à la consultation des CPH sur les effectifs.</w:t>
      </w:r>
    </w:p>
    <w:p w:rsidR="003764BE" w:rsidRPr="009F5ABE" w:rsidRDefault="003764BE" w:rsidP="003764BE">
      <w:pPr>
        <w:pStyle w:val="4-TEXTE"/>
        <w:spacing w:before="120" w:after="120"/>
        <w:ind w:left="720"/>
        <w:rPr>
          <w:b/>
          <w:bCs/>
        </w:rPr>
      </w:pPr>
    </w:p>
    <w:p w:rsidR="009F5ABE" w:rsidRPr="004C4B08" w:rsidRDefault="009F5ABE" w:rsidP="009F5ABE">
      <w:pPr>
        <w:pStyle w:val="4-TEXTE"/>
        <w:numPr>
          <w:ilvl w:val="0"/>
          <w:numId w:val="3"/>
        </w:numPr>
        <w:spacing w:before="120" w:after="120"/>
        <w:rPr>
          <w:noProof/>
        </w:rPr>
      </w:pPr>
      <w:r w:rsidRPr="004C4B08">
        <w:rPr>
          <w:b/>
          <w:bCs/>
        </w:rPr>
        <w:t>Clôture de la journée : évaluation de</w:t>
      </w:r>
      <w:r>
        <w:rPr>
          <w:b/>
          <w:bCs/>
        </w:rPr>
        <w:t xml:space="preserve"> fin de stage sur </w:t>
      </w:r>
      <w:proofErr w:type="spellStart"/>
      <w:r>
        <w:rPr>
          <w:b/>
          <w:bCs/>
        </w:rPr>
        <w:t>google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forms</w:t>
      </w:r>
      <w:proofErr w:type="spellEnd"/>
      <w:r>
        <w:rPr>
          <w:b/>
          <w:bCs/>
        </w:rPr>
        <w:t>.</w:t>
      </w:r>
    </w:p>
    <w:p w:rsidR="0011199A" w:rsidRPr="003764BE" w:rsidRDefault="0011199A" w:rsidP="003764BE">
      <w:pPr>
        <w:rPr>
          <w:rFonts w:ascii="Arial" w:hAnsi="Arial" w:cs="Arial"/>
          <w:b/>
          <w:sz w:val="24"/>
          <w:szCs w:val="24"/>
        </w:rPr>
      </w:pPr>
    </w:p>
    <w:p w:rsidR="003C27E6" w:rsidRPr="00845366" w:rsidRDefault="0011199A" w:rsidP="00845366">
      <w:pPr>
        <w:pStyle w:val="Paragraphedeliste"/>
        <w:ind w:left="4674" w:firstLine="282"/>
        <w:jc w:val="center"/>
        <w:rPr>
          <w:rFonts w:ascii="Arial" w:hAnsi="Arial" w:cs="Arial"/>
          <w:b/>
          <w:i/>
          <w:sz w:val="24"/>
          <w:szCs w:val="24"/>
        </w:rPr>
      </w:pPr>
      <w:r w:rsidRPr="002C7C03">
        <w:rPr>
          <w:rFonts w:ascii="Arial" w:hAnsi="Arial" w:cs="Arial"/>
          <w:b/>
          <w:i/>
        </w:rPr>
        <w:tab/>
      </w:r>
      <w:r w:rsidRPr="002C7C03">
        <w:rPr>
          <w:rFonts w:ascii="Arial" w:hAnsi="Arial" w:cs="Arial"/>
          <w:b/>
          <w:i/>
        </w:rPr>
        <w:tab/>
      </w:r>
      <w:r w:rsidRPr="002C7C03">
        <w:rPr>
          <w:rFonts w:ascii="Arial" w:hAnsi="Arial" w:cs="Arial"/>
          <w:b/>
          <w:i/>
        </w:rPr>
        <w:tab/>
      </w:r>
    </w:p>
    <w:p w:rsidR="00666232" w:rsidRDefault="00666232" w:rsidP="00CA120E">
      <w:pPr>
        <w:spacing w:line="240" w:lineRule="auto"/>
        <w:rPr>
          <w:noProof/>
        </w:rPr>
      </w:pPr>
    </w:p>
    <w:sectPr w:rsidR="00666232" w:rsidSect="009F5ABE">
      <w:headerReference w:type="default" r:id="rId7"/>
      <w:footerReference w:type="default" r:id="rId8"/>
      <w:pgSz w:w="11906" w:h="16838" w:code="9"/>
      <w:pgMar w:top="2835" w:right="1247" w:bottom="1134" w:left="124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343" w:rsidRDefault="00796343" w:rsidP="00940C42">
      <w:pPr>
        <w:spacing w:after="0" w:line="240" w:lineRule="auto"/>
      </w:pPr>
      <w:r>
        <w:separator/>
      </w:r>
    </w:p>
  </w:endnote>
  <w:endnote w:type="continuationSeparator" w:id="0">
    <w:p w:rsidR="00796343" w:rsidRDefault="00796343" w:rsidP="00940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0C42" w:rsidRDefault="00505650">
    <w:pPr>
      <w:pStyle w:val="Pieddepage"/>
    </w:pPr>
    <w:r>
      <w:rPr>
        <w:noProof/>
        <w:lang w:eastAsia="fr-FR"/>
      </w:rPr>
      <w:drawing>
        <wp:anchor distT="0" distB="0" distL="114300" distR="114300" simplePos="0" relativeHeight="251664384" behindDoc="0" locked="0" layoutInCell="1" allowOverlap="1" wp14:anchorId="2691B38A" wp14:editId="3EA18621">
          <wp:simplePos x="0" y="0"/>
          <wp:positionH relativeFrom="page">
            <wp:posOffset>367413</wp:posOffset>
          </wp:positionH>
          <wp:positionV relativeFrom="paragraph">
            <wp:posOffset>6985</wp:posOffset>
          </wp:positionV>
          <wp:extent cx="6912000" cy="36000"/>
          <wp:effectExtent l="0" t="0" r="0" b="2540"/>
          <wp:wrapNone/>
          <wp:docPr id="33" name="Imag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RAI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2000" cy="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1065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-94615</wp:posOffset>
              </wp:positionH>
              <wp:positionV relativeFrom="paragraph">
                <wp:posOffset>66040</wp:posOffset>
              </wp:positionV>
              <wp:extent cx="6486525" cy="485775"/>
              <wp:effectExtent l="19050" t="190500" r="9525" b="200025"/>
              <wp:wrapNone/>
              <wp:docPr id="7" name="Zone de text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86525" cy="4857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187A6E" w:rsidRPr="00187A6E" w:rsidRDefault="00385AC4" w:rsidP="00187A6E">
                          <w:pPr>
                            <w:pStyle w:val="Paragraphestandard"/>
                            <w:spacing w:line="240" w:lineRule="auto"/>
                            <w:rPr>
                              <w:rFonts w:ascii="Arial" w:hAnsi="Arial" w:cs="Arial"/>
                              <w:color w:val="1F6CB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1F6CB4"/>
                              <w:sz w:val="16"/>
                              <w:szCs w:val="16"/>
                            </w:rPr>
                            <w:t>IFCP-CFTC</w:t>
                          </w:r>
                          <w:r w:rsidR="00187A6E" w:rsidRPr="00187A6E">
                            <w:rPr>
                              <w:rFonts w:ascii="Arial" w:hAnsi="Arial" w:cs="Arial"/>
                              <w:color w:val="1F6CB4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:rsidR="00187A6E" w:rsidRPr="00187A6E" w:rsidRDefault="00B60F87" w:rsidP="00187A6E">
                          <w:pPr>
                            <w:pStyle w:val="Paragraphestandard"/>
                            <w:spacing w:line="240" w:lineRule="auto"/>
                            <w:rPr>
                              <w:rFonts w:ascii="Arial" w:hAnsi="Arial" w:cs="Arial"/>
                              <w:color w:val="1F6CB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1F6CB4"/>
                              <w:sz w:val="16"/>
                              <w:szCs w:val="16"/>
                            </w:rPr>
                            <w:t>45, rue de la Procession 75015 Paris</w:t>
                          </w:r>
                          <w:r w:rsidR="00187A6E" w:rsidRPr="00187A6E">
                            <w:rPr>
                              <w:rFonts w:ascii="Arial" w:hAnsi="Arial" w:cs="Arial"/>
                              <w:color w:val="1F6CB4"/>
                              <w:sz w:val="16"/>
                              <w:szCs w:val="16"/>
                            </w:rPr>
                            <w:t xml:space="preserve"> - Tél. : 01 73 30 49 </w:t>
                          </w:r>
                          <w:r w:rsidR="00CA5866">
                            <w:rPr>
                              <w:rFonts w:ascii="Arial" w:hAnsi="Arial" w:cs="Arial"/>
                              <w:color w:val="1F6CB4"/>
                              <w:sz w:val="16"/>
                              <w:szCs w:val="16"/>
                            </w:rPr>
                            <w:t>00</w:t>
                          </w:r>
                          <w:r w:rsidR="00187A6E" w:rsidRPr="00187A6E">
                            <w:rPr>
                              <w:rFonts w:ascii="Arial" w:hAnsi="Arial" w:cs="Arial"/>
                              <w:color w:val="1F6CB4"/>
                              <w:sz w:val="16"/>
                              <w:szCs w:val="16"/>
                            </w:rPr>
                            <w:t xml:space="preserve"> - Fax : 01 73 30 49 18 - www.cftc.fr</w:t>
                          </w:r>
                        </w:p>
                        <w:p w:rsidR="00187A6E" w:rsidRPr="00187A6E" w:rsidRDefault="00187A6E" w:rsidP="00187A6E">
                          <w:pPr>
                            <w:spacing w:line="240" w:lineRule="auto"/>
                            <w:rPr>
                              <w:color w:val="1F6CB4"/>
                            </w:rPr>
                          </w:pPr>
                          <w:r w:rsidRPr="00187A6E">
                            <w:rPr>
                              <w:rFonts w:ascii="Arial" w:hAnsi="Arial" w:cs="Arial"/>
                              <w:color w:val="1F6CB4"/>
                              <w:sz w:val="16"/>
                              <w:szCs w:val="16"/>
                            </w:rPr>
                            <w:t>Membre de la Confédération Européenne des Syndicats et de la Confédération Syndicale Internationale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7" o:spid="_x0000_s1027" type="#_x0000_t202" style="position:absolute;margin-left:-7.45pt;margin-top:5.2pt;width:510.75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" fillcolor="white [3201]" stroked="f" strokeweight=".5pt">
              <v:textbox>
                <w:txbxContent>
                  <w:p w:rsidR="00187A6E" w:rsidRPr="00187A6E" w:rsidRDefault="00385AC4" w:rsidP="00187A6E">
                    <w:pPr>
                      <w:pStyle w:val="Paragraphestandard"/>
                      <w:spacing w:line="240" w:lineRule="auto"/>
                      <w:rPr>
                        <w:rFonts w:ascii="Arial" w:hAnsi="Arial" w:cs="Arial"/>
                        <w:color w:val="1F6CB4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1F6CB4"/>
                        <w:sz w:val="16"/>
                        <w:szCs w:val="16"/>
                      </w:rPr>
                      <w:t>IFCP-CFTC</w:t>
                    </w:r>
                    <w:r w:rsidR="00187A6E" w:rsidRPr="00187A6E">
                      <w:rPr>
                        <w:rFonts w:ascii="Arial" w:hAnsi="Arial" w:cs="Arial"/>
                        <w:color w:val="1F6CB4"/>
                        <w:sz w:val="16"/>
                        <w:szCs w:val="16"/>
                      </w:rPr>
                      <w:t xml:space="preserve"> </w:t>
                    </w:r>
                  </w:p>
                  <w:p w:rsidR="00187A6E" w:rsidRPr="00187A6E" w:rsidRDefault="00B60F87" w:rsidP="00187A6E">
                    <w:pPr>
                      <w:pStyle w:val="Paragraphestandard"/>
                      <w:spacing w:line="240" w:lineRule="auto"/>
                      <w:rPr>
                        <w:rFonts w:ascii="Arial" w:hAnsi="Arial" w:cs="Arial"/>
                        <w:color w:val="1F6CB4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1F6CB4"/>
                        <w:sz w:val="16"/>
                        <w:szCs w:val="16"/>
                      </w:rPr>
                      <w:t>45, rue de la Procession 75015 Paris</w:t>
                    </w:r>
                    <w:r w:rsidR="00187A6E" w:rsidRPr="00187A6E">
                      <w:rPr>
                        <w:rFonts w:ascii="Arial" w:hAnsi="Arial" w:cs="Arial"/>
                        <w:color w:val="1F6CB4"/>
                        <w:sz w:val="16"/>
                        <w:szCs w:val="16"/>
                      </w:rPr>
                      <w:t xml:space="preserve"> - Tél. : 01 73 30 49 </w:t>
                    </w:r>
                    <w:r w:rsidR="00CA5866">
                      <w:rPr>
                        <w:rFonts w:ascii="Arial" w:hAnsi="Arial" w:cs="Arial"/>
                        <w:color w:val="1F6CB4"/>
                        <w:sz w:val="16"/>
                        <w:szCs w:val="16"/>
                      </w:rPr>
                      <w:t>00</w:t>
                    </w:r>
                    <w:r w:rsidR="00187A6E" w:rsidRPr="00187A6E">
                      <w:rPr>
                        <w:rFonts w:ascii="Arial" w:hAnsi="Arial" w:cs="Arial"/>
                        <w:color w:val="1F6CB4"/>
                        <w:sz w:val="16"/>
                        <w:szCs w:val="16"/>
                      </w:rPr>
                      <w:t xml:space="preserve"> - Fax : 01 73 30 49 18 - www.cftc.fr</w:t>
                    </w:r>
                  </w:p>
                  <w:p w:rsidR="00187A6E" w:rsidRPr="00187A6E" w:rsidRDefault="00187A6E" w:rsidP="00187A6E">
                    <w:pPr>
                      <w:spacing w:line="240" w:lineRule="auto"/>
                      <w:rPr>
                        <w:color w:val="1F6CB4"/>
                      </w:rPr>
                    </w:pPr>
                    <w:r w:rsidRPr="00187A6E">
                      <w:rPr>
                        <w:rFonts w:ascii="Arial" w:hAnsi="Arial" w:cs="Arial"/>
                        <w:color w:val="1F6CB4"/>
                        <w:sz w:val="16"/>
                        <w:szCs w:val="16"/>
                      </w:rPr>
                      <w:t>Membre de la Confédération Européenne des Syndicats et de la Confédération Syndicale Internationale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343" w:rsidRDefault="00796343" w:rsidP="00940C42">
      <w:pPr>
        <w:spacing w:after="0" w:line="240" w:lineRule="auto"/>
      </w:pPr>
      <w:r>
        <w:separator/>
      </w:r>
    </w:p>
  </w:footnote>
  <w:footnote w:type="continuationSeparator" w:id="0">
    <w:p w:rsidR="00796343" w:rsidRDefault="00796343" w:rsidP="00940C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0C42" w:rsidRDefault="00940C42">
    <w:pPr>
      <w:pStyle w:val="En-tte"/>
    </w:pPr>
  </w:p>
  <w:p w:rsidR="00744568" w:rsidRDefault="00744568">
    <w:pPr>
      <w:pStyle w:val="En-tte"/>
    </w:pPr>
  </w:p>
  <w:p w:rsidR="00744568" w:rsidRDefault="00AE5CBA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6432" behindDoc="0" locked="0" layoutInCell="1" allowOverlap="1" wp14:anchorId="333C9A47" wp14:editId="36F77660">
          <wp:simplePos x="0" y="0"/>
          <wp:positionH relativeFrom="column">
            <wp:posOffset>-1270</wp:posOffset>
          </wp:positionH>
          <wp:positionV relativeFrom="paragraph">
            <wp:posOffset>9525</wp:posOffset>
          </wp:positionV>
          <wp:extent cx="916285" cy="760730"/>
          <wp:effectExtent l="0" t="0" r="0" b="1270"/>
          <wp:wrapNone/>
          <wp:docPr id="31" name="Imag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CFTC_BLU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6285" cy="760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9F5ABE" w:rsidRDefault="00AE5CBA">
    <w:pPr>
      <w:pStyle w:val="En-tte"/>
    </w:pPr>
    <w:r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>
              <wp:simplePos x="0" y="0"/>
              <wp:positionH relativeFrom="column">
                <wp:posOffset>4968875</wp:posOffset>
              </wp:positionH>
              <wp:positionV relativeFrom="paragraph">
                <wp:posOffset>158750</wp:posOffset>
              </wp:positionV>
              <wp:extent cx="1280160" cy="731520"/>
              <wp:effectExtent l="0" t="0" r="15240" b="1143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0160" cy="73152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5CBA" w:rsidRDefault="00AE5CB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83CE635" wp14:editId="33586396">
                                <wp:extent cx="1077756" cy="609600"/>
                                <wp:effectExtent l="0" t="0" r="8255" b="0"/>
                                <wp:docPr id="1" name="Imag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LogoSFeP_bleu.png"/>
                                        <pic:cNvPicPr/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81011" cy="61144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391.25pt;margin-top:12.5pt;width:100.8pt;height:57.6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" fillcolor="white [3201]" strokecolor="#1f6cb4 [3200]" strokeweight="1pt">
              <v:textbox>
                <w:txbxContent>
                  <w:p w:rsidR="00AE5CBA" w:rsidRDefault="00AE5CBA">
                    <w:r>
                      <w:rPr>
                        <w:noProof/>
                      </w:rPr>
                      <w:drawing>
                        <wp:inline distT="0" distB="0" distL="0" distR="0" wp14:anchorId="583CE635" wp14:editId="33586396">
                          <wp:extent cx="1077756" cy="609600"/>
                          <wp:effectExtent l="0" t="0" r="8255" b="0"/>
                          <wp:docPr id="1" name="Imag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LogoSFeP_bleu.png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81011" cy="61144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44568" w:rsidRDefault="00744568">
    <w:pPr>
      <w:pStyle w:val="En-tte"/>
    </w:pPr>
  </w:p>
  <w:p w:rsidR="00744568" w:rsidRDefault="000E6E69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8480" behindDoc="1" locked="0" layoutInCell="1" allowOverlap="1" wp14:anchorId="0D5F6C44" wp14:editId="20C91A69">
          <wp:simplePos x="0" y="0"/>
          <wp:positionH relativeFrom="column">
            <wp:posOffset>-125095</wp:posOffset>
          </wp:positionH>
          <wp:positionV relativeFrom="paragraph">
            <wp:posOffset>90169</wp:posOffset>
          </wp:positionV>
          <wp:extent cx="1835211" cy="1038225"/>
          <wp:effectExtent l="0" t="0" r="0" b="0"/>
          <wp:wrapNone/>
          <wp:docPr id="32" name="Imag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IFCP-01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8322" cy="10456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44568" w:rsidRDefault="009F5ABE" w:rsidP="00BB7514">
    <w:pPr>
      <w:pStyle w:val="En-tte"/>
      <w:ind w:left="2832"/>
    </w:pPr>
    <w:r>
      <w:t xml:space="preserve">Programme </w:t>
    </w:r>
    <w:r w:rsidR="00632596">
      <w:t>de formation</w:t>
    </w:r>
    <w:r w:rsidR="003764BE">
      <w:t xml:space="preserve"> 6-7-1 journée régionale d’actualité jurisprudentielle à distance</w:t>
    </w:r>
  </w:p>
  <w:p w:rsidR="009F5ABE" w:rsidRPr="009F5ABE" w:rsidRDefault="009F5ABE" w:rsidP="009F5ABE">
    <w:pPr>
      <w:pStyle w:val="2-TITRE"/>
      <w:ind w:left="2832" w:firstLine="3"/>
      <w:rPr>
        <w:color w:val="auto"/>
        <w:sz w:val="16"/>
      </w:rPr>
    </w:pPr>
  </w:p>
  <w:p w:rsidR="00744568" w:rsidRDefault="0074456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D3B18"/>
    <w:multiLevelType w:val="hybridMultilevel"/>
    <w:tmpl w:val="4C0CC4F4"/>
    <w:lvl w:ilvl="0" w:tplc="34DA075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9603A"/>
    <w:multiLevelType w:val="hybridMultilevel"/>
    <w:tmpl w:val="B84CE80E"/>
    <w:lvl w:ilvl="0" w:tplc="1A9E6A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FB6D0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C28478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2CE3A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D1430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C383E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1AE7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1CED8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C4E9E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30852BA4"/>
    <w:multiLevelType w:val="hybridMultilevel"/>
    <w:tmpl w:val="BFC469FA"/>
    <w:lvl w:ilvl="0" w:tplc="1A9E6AEA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F87"/>
    <w:rsid w:val="000063C6"/>
    <w:rsid w:val="00021064"/>
    <w:rsid w:val="0003384A"/>
    <w:rsid w:val="00033899"/>
    <w:rsid w:val="00041B28"/>
    <w:rsid w:val="00052807"/>
    <w:rsid w:val="00053D78"/>
    <w:rsid w:val="000C6467"/>
    <w:rsid w:val="000D1490"/>
    <w:rsid w:val="000E3A52"/>
    <w:rsid w:val="000E6E69"/>
    <w:rsid w:val="0011199A"/>
    <w:rsid w:val="00143172"/>
    <w:rsid w:val="00180E3D"/>
    <w:rsid w:val="00187A6E"/>
    <w:rsid w:val="001B2BCE"/>
    <w:rsid w:val="001D433E"/>
    <w:rsid w:val="001E0FB0"/>
    <w:rsid w:val="002021C8"/>
    <w:rsid w:val="00226483"/>
    <w:rsid w:val="00253EB2"/>
    <w:rsid w:val="00274672"/>
    <w:rsid w:val="00277CE2"/>
    <w:rsid w:val="00280673"/>
    <w:rsid w:val="002A6543"/>
    <w:rsid w:val="002B4BEE"/>
    <w:rsid w:val="002C19E6"/>
    <w:rsid w:val="002C7618"/>
    <w:rsid w:val="002D174D"/>
    <w:rsid w:val="002D4BB0"/>
    <w:rsid w:val="002E0533"/>
    <w:rsid w:val="002F00CE"/>
    <w:rsid w:val="003764BE"/>
    <w:rsid w:val="00385AC4"/>
    <w:rsid w:val="003C27E6"/>
    <w:rsid w:val="003D1B86"/>
    <w:rsid w:val="003E17BF"/>
    <w:rsid w:val="003E58FB"/>
    <w:rsid w:val="00406A50"/>
    <w:rsid w:val="00410707"/>
    <w:rsid w:val="00455F26"/>
    <w:rsid w:val="00474C3A"/>
    <w:rsid w:val="004C049D"/>
    <w:rsid w:val="004C3AF0"/>
    <w:rsid w:val="004D66FB"/>
    <w:rsid w:val="004D71B1"/>
    <w:rsid w:val="00500060"/>
    <w:rsid w:val="00505650"/>
    <w:rsid w:val="00512D60"/>
    <w:rsid w:val="00513BAC"/>
    <w:rsid w:val="00533AA8"/>
    <w:rsid w:val="00561662"/>
    <w:rsid w:val="0058338E"/>
    <w:rsid w:val="0059121A"/>
    <w:rsid w:val="0059181B"/>
    <w:rsid w:val="005A0B9E"/>
    <w:rsid w:val="006260B0"/>
    <w:rsid w:val="00632596"/>
    <w:rsid w:val="00641E1B"/>
    <w:rsid w:val="00666232"/>
    <w:rsid w:val="006741B1"/>
    <w:rsid w:val="00677DDB"/>
    <w:rsid w:val="006800C8"/>
    <w:rsid w:val="00685D1C"/>
    <w:rsid w:val="00697FF1"/>
    <w:rsid w:val="006C2A2F"/>
    <w:rsid w:val="006C6306"/>
    <w:rsid w:val="006D5E48"/>
    <w:rsid w:val="006E7D89"/>
    <w:rsid w:val="006F4391"/>
    <w:rsid w:val="00744568"/>
    <w:rsid w:val="00754364"/>
    <w:rsid w:val="007820BC"/>
    <w:rsid w:val="00796343"/>
    <w:rsid w:val="007D08B4"/>
    <w:rsid w:val="007F486F"/>
    <w:rsid w:val="008035BE"/>
    <w:rsid w:val="008236AE"/>
    <w:rsid w:val="00837897"/>
    <w:rsid w:val="00845366"/>
    <w:rsid w:val="00851A1B"/>
    <w:rsid w:val="00857F22"/>
    <w:rsid w:val="00890D32"/>
    <w:rsid w:val="008D10A0"/>
    <w:rsid w:val="008D158A"/>
    <w:rsid w:val="00907580"/>
    <w:rsid w:val="00911A2F"/>
    <w:rsid w:val="00932F3F"/>
    <w:rsid w:val="00940C42"/>
    <w:rsid w:val="009571EB"/>
    <w:rsid w:val="00970B7D"/>
    <w:rsid w:val="009C7017"/>
    <w:rsid w:val="009F5260"/>
    <w:rsid w:val="009F5ABE"/>
    <w:rsid w:val="00A01065"/>
    <w:rsid w:val="00A01C10"/>
    <w:rsid w:val="00A32A51"/>
    <w:rsid w:val="00A62821"/>
    <w:rsid w:val="00A72D19"/>
    <w:rsid w:val="00A81554"/>
    <w:rsid w:val="00A927CD"/>
    <w:rsid w:val="00AA117B"/>
    <w:rsid w:val="00AA2DBC"/>
    <w:rsid w:val="00AB29A9"/>
    <w:rsid w:val="00AE0ACF"/>
    <w:rsid w:val="00AE15D5"/>
    <w:rsid w:val="00AE5CBA"/>
    <w:rsid w:val="00B07183"/>
    <w:rsid w:val="00B23A1F"/>
    <w:rsid w:val="00B34893"/>
    <w:rsid w:val="00B37A9E"/>
    <w:rsid w:val="00B37E67"/>
    <w:rsid w:val="00B42A01"/>
    <w:rsid w:val="00B51645"/>
    <w:rsid w:val="00B60F87"/>
    <w:rsid w:val="00B645F3"/>
    <w:rsid w:val="00B77BFB"/>
    <w:rsid w:val="00BB0123"/>
    <w:rsid w:val="00BB7514"/>
    <w:rsid w:val="00BC5314"/>
    <w:rsid w:val="00BD187D"/>
    <w:rsid w:val="00BE6574"/>
    <w:rsid w:val="00BF06A7"/>
    <w:rsid w:val="00C14236"/>
    <w:rsid w:val="00C30E0A"/>
    <w:rsid w:val="00C63DF1"/>
    <w:rsid w:val="00C71D8F"/>
    <w:rsid w:val="00C75A32"/>
    <w:rsid w:val="00C90A05"/>
    <w:rsid w:val="00C9219C"/>
    <w:rsid w:val="00C93B88"/>
    <w:rsid w:val="00CA120E"/>
    <w:rsid w:val="00CA5866"/>
    <w:rsid w:val="00CD62B3"/>
    <w:rsid w:val="00D01306"/>
    <w:rsid w:val="00D165AF"/>
    <w:rsid w:val="00D43369"/>
    <w:rsid w:val="00D54C9C"/>
    <w:rsid w:val="00D76C98"/>
    <w:rsid w:val="00D97C21"/>
    <w:rsid w:val="00DC5F4C"/>
    <w:rsid w:val="00DD6EEA"/>
    <w:rsid w:val="00DE2BC3"/>
    <w:rsid w:val="00DF7DB1"/>
    <w:rsid w:val="00E00991"/>
    <w:rsid w:val="00E26B30"/>
    <w:rsid w:val="00E814B9"/>
    <w:rsid w:val="00E909DD"/>
    <w:rsid w:val="00EB0D60"/>
    <w:rsid w:val="00EB5F0F"/>
    <w:rsid w:val="00ED4E3F"/>
    <w:rsid w:val="00F001DE"/>
    <w:rsid w:val="00F04C77"/>
    <w:rsid w:val="00F17FFD"/>
    <w:rsid w:val="00F24E63"/>
    <w:rsid w:val="00F31719"/>
    <w:rsid w:val="00F73C03"/>
    <w:rsid w:val="00F74BD6"/>
    <w:rsid w:val="00F870EF"/>
    <w:rsid w:val="00FC28CF"/>
    <w:rsid w:val="00FC5B5E"/>
    <w:rsid w:val="00FF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2D1EAF7-5BB2-4634-8D4D-5FF6B103A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99A"/>
    <w:pPr>
      <w:spacing w:after="200" w:line="276" w:lineRule="auto"/>
    </w:pPr>
    <w:rPr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40C42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940C42"/>
  </w:style>
  <w:style w:type="paragraph" w:styleId="Pieddepage">
    <w:name w:val="footer"/>
    <w:basedOn w:val="Normal"/>
    <w:link w:val="PieddepageCar"/>
    <w:uiPriority w:val="99"/>
    <w:unhideWhenUsed/>
    <w:rsid w:val="00940C42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940C42"/>
  </w:style>
  <w:style w:type="paragraph" w:customStyle="1" w:styleId="Paragraphestandard">
    <w:name w:val="[Paragraphe standard]"/>
    <w:basedOn w:val="Normal"/>
    <w:uiPriority w:val="99"/>
    <w:rsid w:val="00187A6E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eastAsia="en-US"/>
    </w:rPr>
  </w:style>
  <w:style w:type="table" w:styleId="Grilledutableau">
    <w:name w:val="Table Grid"/>
    <w:basedOn w:val="TableauNormal"/>
    <w:uiPriority w:val="39"/>
    <w:rsid w:val="00A01C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RVICE">
    <w:name w:val="SERVICE"/>
    <w:basedOn w:val="Normal"/>
    <w:uiPriority w:val="99"/>
    <w:rsid w:val="00A01C10"/>
    <w:pPr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Arial" w:hAnsi="Arial" w:cs="Arial"/>
      <w:color w:val="000000"/>
      <w:sz w:val="20"/>
      <w:szCs w:val="20"/>
      <w:lang w:eastAsia="en-US"/>
    </w:rPr>
  </w:style>
  <w:style w:type="paragraph" w:customStyle="1" w:styleId="TEXTE">
    <w:name w:val="TEXTE"/>
    <w:basedOn w:val="SERVICE"/>
    <w:uiPriority w:val="99"/>
    <w:rsid w:val="00CA120E"/>
  </w:style>
  <w:style w:type="character" w:styleId="Lienhypertexte">
    <w:name w:val="Hyperlink"/>
    <w:basedOn w:val="Policepardfaut"/>
    <w:uiPriority w:val="99"/>
    <w:unhideWhenUsed/>
    <w:rsid w:val="00CA120E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CA120E"/>
    <w:rPr>
      <w:color w:val="605E5C"/>
      <w:shd w:val="clear" w:color="auto" w:fill="E1DFDD"/>
    </w:rPr>
  </w:style>
  <w:style w:type="paragraph" w:styleId="Signature">
    <w:name w:val="Signature"/>
    <w:basedOn w:val="TEXTE"/>
    <w:link w:val="SignatureCar"/>
    <w:uiPriority w:val="99"/>
    <w:rsid w:val="00CA120E"/>
    <w:rPr>
      <w:b/>
      <w:bCs/>
    </w:rPr>
  </w:style>
  <w:style w:type="character" w:customStyle="1" w:styleId="SignatureCar">
    <w:name w:val="Signature Car"/>
    <w:basedOn w:val="Policepardfaut"/>
    <w:link w:val="Signature"/>
    <w:uiPriority w:val="99"/>
    <w:rsid w:val="00CA120E"/>
    <w:rPr>
      <w:rFonts w:ascii="Arial" w:hAnsi="Arial" w:cs="Arial"/>
      <w:b/>
      <w:bCs/>
      <w:color w:val="000000"/>
      <w:sz w:val="20"/>
      <w:szCs w:val="20"/>
    </w:rPr>
  </w:style>
  <w:style w:type="paragraph" w:customStyle="1" w:styleId="1-DATE">
    <w:name w:val="1-DATE"/>
    <w:link w:val="1-DATECar"/>
    <w:qFormat/>
    <w:rsid w:val="00907580"/>
    <w:pPr>
      <w:spacing w:before="240" w:after="0" w:line="288" w:lineRule="auto"/>
    </w:pPr>
    <w:rPr>
      <w:rFonts w:ascii="Arial" w:hAnsi="Arial" w:cs="Arial"/>
      <w:b/>
      <w:color w:val="1F6CB4"/>
      <w:sz w:val="20"/>
      <w:szCs w:val="20"/>
    </w:rPr>
  </w:style>
  <w:style w:type="paragraph" w:customStyle="1" w:styleId="2-OBJET">
    <w:name w:val="2- OBJET"/>
    <w:link w:val="2-OBJETCar"/>
    <w:qFormat/>
    <w:rsid w:val="00907580"/>
    <w:pPr>
      <w:spacing w:after="0" w:line="240" w:lineRule="auto"/>
    </w:pPr>
    <w:rPr>
      <w:rFonts w:ascii="Arial" w:hAnsi="Arial" w:cs="Arial"/>
      <w:b/>
      <w:color w:val="1F6CB4"/>
      <w:sz w:val="20"/>
      <w:szCs w:val="20"/>
    </w:rPr>
  </w:style>
  <w:style w:type="character" w:customStyle="1" w:styleId="1-DATECar">
    <w:name w:val="1-DATE Car"/>
    <w:basedOn w:val="Policepardfaut"/>
    <w:link w:val="1-DATE"/>
    <w:rsid w:val="00907580"/>
    <w:rPr>
      <w:rFonts w:ascii="Arial" w:hAnsi="Arial" w:cs="Arial"/>
      <w:b/>
      <w:color w:val="1F6CB4"/>
      <w:sz w:val="20"/>
      <w:szCs w:val="20"/>
    </w:rPr>
  </w:style>
  <w:style w:type="paragraph" w:customStyle="1" w:styleId="3-TEXTE">
    <w:name w:val="3- TEXTE"/>
    <w:link w:val="3-TEXTECar"/>
    <w:qFormat/>
    <w:rsid w:val="00AB29A9"/>
    <w:pPr>
      <w:spacing w:after="0" w:line="240" w:lineRule="auto"/>
    </w:pPr>
    <w:rPr>
      <w:rFonts w:ascii="Arial" w:hAnsi="Arial" w:cs="Arial"/>
      <w:color w:val="000000"/>
      <w:sz w:val="20"/>
      <w:szCs w:val="20"/>
    </w:rPr>
  </w:style>
  <w:style w:type="character" w:customStyle="1" w:styleId="2-OBJETCar">
    <w:name w:val="2- OBJET Car"/>
    <w:basedOn w:val="Policepardfaut"/>
    <w:link w:val="2-OBJET"/>
    <w:rsid w:val="00907580"/>
    <w:rPr>
      <w:rFonts w:ascii="Arial" w:hAnsi="Arial" w:cs="Arial"/>
      <w:b/>
      <w:color w:val="1F6CB4"/>
      <w:sz w:val="20"/>
      <w:szCs w:val="20"/>
    </w:rPr>
  </w:style>
  <w:style w:type="paragraph" w:customStyle="1" w:styleId="4-SIGNATURE">
    <w:name w:val="4- SIGNATURE"/>
    <w:link w:val="4-SIGNATURECar"/>
    <w:qFormat/>
    <w:rsid w:val="00AB29A9"/>
    <w:pPr>
      <w:spacing w:after="0" w:line="240" w:lineRule="auto"/>
      <w:jc w:val="right"/>
    </w:pPr>
    <w:rPr>
      <w:rFonts w:ascii="Arial" w:hAnsi="Arial" w:cs="Arial"/>
      <w:b/>
      <w:bCs/>
      <w:color w:val="000000"/>
      <w:sz w:val="20"/>
      <w:szCs w:val="20"/>
    </w:rPr>
  </w:style>
  <w:style w:type="character" w:customStyle="1" w:styleId="3-TEXTECar">
    <w:name w:val="3- TEXTE Car"/>
    <w:basedOn w:val="Policepardfaut"/>
    <w:link w:val="3-TEXTE"/>
    <w:rsid w:val="00AB29A9"/>
    <w:rPr>
      <w:rFonts w:ascii="Arial" w:hAnsi="Arial" w:cs="Arial"/>
      <w:color w:val="000000"/>
      <w:sz w:val="20"/>
      <w:szCs w:val="20"/>
    </w:rPr>
  </w:style>
  <w:style w:type="character" w:customStyle="1" w:styleId="4-SIGNATURECar">
    <w:name w:val="4- SIGNATURE Car"/>
    <w:basedOn w:val="Policepardfaut"/>
    <w:link w:val="4-SIGNATURE"/>
    <w:rsid w:val="00AB29A9"/>
    <w:rPr>
      <w:rFonts w:ascii="Arial" w:hAnsi="Arial" w:cs="Arial"/>
      <w:b/>
      <w:bCs/>
      <w:color w:val="000000"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11199A"/>
    <w:pPr>
      <w:ind w:left="720"/>
      <w:contextualSpacing/>
    </w:pPr>
  </w:style>
  <w:style w:type="paragraph" w:styleId="Retraitcorpsdetexte">
    <w:name w:val="Body Text Indent"/>
    <w:basedOn w:val="Normal"/>
    <w:link w:val="RetraitcorpsdetexteCar"/>
    <w:rsid w:val="0011199A"/>
    <w:pPr>
      <w:spacing w:after="0" w:line="360" w:lineRule="exact"/>
      <w:ind w:left="1985"/>
      <w:jc w:val="both"/>
    </w:pPr>
    <w:rPr>
      <w:rFonts w:ascii="Times" w:eastAsia="Times New Roman" w:hAnsi="Times" w:cs="Times New Roman"/>
      <w:i/>
      <w:sz w:val="24"/>
      <w:szCs w:val="20"/>
    </w:rPr>
  </w:style>
  <w:style w:type="character" w:customStyle="1" w:styleId="RetraitcorpsdetexteCar">
    <w:name w:val="Retrait corps de texte Car"/>
    <w:basedOn w:val="Policepardfaut"/>
    <w:link w:val="Retraitcorpsdetexte"/>
    <w:rsid w:val="0011199A"/>
    <w:rPr>
      <w:rFonts w:ascii="Times" w:eastAsia="Times New Roman" w:hAnsi="Times" w:cs="Times New Roman"/>
      <w:i/>
      <w:sz w:val="24"/>
      <w:szCs w:val="20"/>
      <w:lang w:eastAsia="fr-FR"/>
    </w:rPr>
  </w:style>
  <w:style w:type="paragraph" w:customStyle="1" w:styleId="4-TEXTE">
    <w:name w:val="4- TEXTE"/>
    <w:link w:val="4-TEXTECar"/>
    <w:qFormat/>
    <w:rsid w:val="006F4391"/>
    <w:pPr>
      <w:spacing w:after="0" w:line="240" w:lineRule="exact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4-TEXTECar">
    <w:name w:val="4- TEXTE Car"/>
    <w:basedOn w:val="Policepardfaut"/>
    <w:link w:val="4-TEXTE"/>
    <w:rsid w:val="006F4391"/>
    <w:rPr>
      <w:rFonts w:ascii="Arial" w:hAnsi="Arial" w:cs="Arial"/>
      <w:color w:val="000000"/>
      <w:sz w:val="20"/>
      <w:szCs w:val="20"/>
    </w:rPr>
  </w:style>
  <w:style w:type="paragraph" w:customStyle="1" w:styleId="2-TITRE">
    <w:name w:val="2- TITRE"/>
    <w:next w:val="4-TEXTE"/>
    <w:link w:val="2-TITRECar"/>
    <w:qFormat/>
    <w:rsid w:val="009F5ABE"/>
    <w:pPr>
      <w:spacing w:after="0" w:line="240" w:lineRule="auto"/>
    </w:pPr>
    <w:rPr>
      <w:rFonts w:ascii="Arial" w:hAnsi="Arial" w:cs="Arial"/>
      <w:b/>
      <w:color w:val="4472C4" w:themeColor="accent1"/>
      <w:sz w:val="32"/>
      <w:szCs w:val="32"/>
    </w:rPr>
  </w:style>
  <w:style w:type="character" w:customStyle="1" w:styleId="2-TITRECar">
    <w:name w:val="2- TITRE Car"/>
    <w:basedOn w:val="Policepardfaut"/>
    <w:link w:val="2-TITRE"/>
    <w:rsid w:val="009F5ABE"/>
    <w:rPr>
      <w:rFonts w:ascii="Arial" w:hAnsi="Arial" w:cs="Arial"/>
      <w:b/>
      <w:color w:val="4472C4" w:themeColor="accent1"/>
      <w:sz w:val="32"/>
      <w:szCs w:val="32"/>
    </w:rPr>
  </w:style>
  <w:style w:type="paragraph" w:customStyle="1" w:styleId="3-TITRE2">
    <w:name w:val="3- TITRE 2"/>
    <w:next w:val="4-TEXTE"/>
    <w:link w:val="3-TITRE2Car"/>
    <w:qFormat/>
    <w:rsid w:val="009F5ABE"/>
    <w:pPr>
      <w:spacing w:before="120" w:after="120" w:line="240" w:lineRule="exact"/>
    </w:pPr>
    <w:rPr>
      <w:rFonts w:ascii="Arial" w:hAnsi="Arial" w:cs="Arial"/>
      <w:b/>
      <w:caps/>
      <w:color w:val="951B81"/>
      <w:sz w:val="18"/>
      <w:szCs w:val="20"/>
    </w:rPr>
  </w:style>
  <w:style w:type="character" w:customStyle="1" w:styleId="3-TITRE2Car">
    <w:name w:val="3- TITRE 2 Car"/>
    <w:basedOn w:val="Policepardfaut"/>
    <w:link w:val="3-TITRE2"/>
    <w:rsid w:val="009F5ABE"/>
    <w:rPr>
      <w:rFonts w:ascii="Arial" w:hAnsi="Arial" w:cs="Arial"/>
      <w:b/>
      <w:caps/>
      <w:color w:val="951B81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0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urand\Desktop\Courrier_CFTC.dotm" TargetMode="External"/></Relationships>
</file>

<file path=word/theme/theme1.xml><?xml version="1.0" encoding="utf-8"?>
<a:theme xmlns:a="http://schemas.openxmlformats.org/drawingml/2006/main" name="Thème Office">
  <a:themeElements>
    <a:clrScheme name="CFTC">
      <a:dk1>
        <a:srgbClr val="1F6CB4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Courrier_CFTC</Template>
  <TotalTime>20</TotalTime>
  <Pages>1</Pages>
  <Words>300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Durand Sandy</dc:creator>
  <cp:keywords/>
  <dc:description/>
  <cp:lastModifiedBy>Loureiro Nathalie</cp:lastModifiedBy>
  <cp:revision>13</cp:revision>
  <cp:lastPrinted>2018-10-17T13:43:00Z</cp:lastPrinted>
  <dcterms:created xsi:type="dcterms:W3CDTF">2020-12-17T08:03:00Z</dcterms:created>
  <dcterms:modified xsi:type="dcterms:W3CDTF">2021-01-26T15:46:00Z</dcterms:modified>
</cp:coreProperties>
</file>