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76C" w:rsidRDefault="008B076C" w:rsidP="00CD5536">
      <w:pPr>
        <w:numPr>
          <w:ilvl w:val="0"/>
          <w:numId w:val="0"/>
        </w:numPr>
        <w:shd w:val="clear" w:color="auto" w:fill="FFFFFF"/>
        <w:ind w:left="567" w:hanging="567"/>
        <w:jc w:val="both"/>
        <w:rPr>
          <w:rFonts w:ascii="Arial" w:hAnsi="Arial" w:cs="Arial"/>
          <w:b/>
          <w:bCs/>
          <w:color w:val="222222"/>
          <w:szCs w:val="32"/>
          <w:shd w:val="clear" w:color="auto" w:fill="FFFFFF"/>
          <w:lang w:eastAsia="en-US"/>
        </w:rPr>
      </w:pPr>
      <w:bookmarkStart w:id="0" w:name="_GoBack"/>
      <w:bookmarkEnd w:id="0"/>
      <w:r>
        <w:rPr>
          <w:rFonts w:ascii="Arial" w:hAnsi="Arial" w:cs="Arial"/>
          <w:b/>
          <w:bCs/>
          <w:color w:val="222222"/>
          <w:szCs w:val="32"/>
          <w:shd w:val="clear" w:color="auto" w:fill="FFFFFF"/>
          <w:lang w:eastAsia="en-US"/>
        </w:rPr>
        <w:t>Thématique : Relations individuelles de travail</w:t>
      </w:r>
    </w:p>
    <w:p w:rsidR="005F7D5B" w:rsidRDefault="005F7D5B" w:rsidP="00CD5536">
      <w:pPr>
        <w:numPr>
          <w:ilvl w:val="0"/>
          <w:numId w:val="0"/>
        </w:numPr>
        <w:shd w:val="clear" w:color="auto" w:fill="FFFFFF"/>
        <w:ind w:left="567" w:hanging="567"/>
        <w:jc w:val="both"/>
        <w:rPr>
          <w:rFonts w:ascii="Arial" w:hAnsi="Arial" w:cs="Arial"/>
          <w:b/>
          <w:bCs/>
          <w:color w:val="222222"/>
          <w:szCs w:val="32"/>
          <w:shd w:val="clear" w:color="auto" w:fill="FFFFFF"/>
          <w:lang w:eastAsia="en-US"/>
        </w:rPr>
      </w:pPr>
    </w:p>
    <w:p w:rsidR="00DD6FDB" w:rsidRPr="00DD6FDB" w:rsidRDefault="00CD5536" w:rsidP="00CD5536">
      <w:pPr>
        <w:shd w:val="clear" w:color="auto" w:fill="FFFFFF"/>
        <w:jc w:val="both"/>
        <w:rPr>
          <w:rFonts w:ascii="Arial Narrow" w:hAnsi="Arial Narrow" w:cs="Arial"/>
          <w:b/>
          <w:bCs/>
          <w:color w:val="7030A0"/>
          <w:sz w:val="20"/>
        </w:rPr>
      </w:pPr>
      <w:r w:rsidRPr="00624209">
        <w:rPr>
          <w:rFonts w:ascii="Arial" w:hAnsi="Arial" w:cs="Arial"/>
          <w:b/>
          <w:bCs/>
          <w:color w:val="222222"/>
          <w:szCs w:val="32"/>
          <w:shd w:val="clear" w:color="auto" w:fill="FFFFFF"/>
          <w:lang w:eastAsia="en-US"/>
        </w:rPr>
        <w:t xml:space="preserve">Titre de la formation </w:t>
      </w:r>
      <w:r w:rsidR="00DD6FDB">
        <w:rPr>
          <w:rFonts w:ascii="Arial" w:hAnsi="Arial" w:cs="Arial"/>
          <w:b/>
          <w:bCs/>
          <w:color w:val="222222"/>
          <w:szCs w:val="32"/>
          <w:shd w:val="clear" w:color="auto" w:fill="FFFFFF"/>
          <w:lang w:eastAsia="en-US"/>
        </w:rPr>
        <w:t xml:space="preserve">nationale </w:t>
      </w:r>
      <w:r w:rsidR="006F3536">
        <w:rPr>
          <w:rFonts w:ascii="Arial" w:hAnsi="Arial" w:cs="Arial"/>
          <w:b/>
          <w:bCs/>
          <w:color w:val="222222"/>
          <w:szCs w:val="32"/>
          <w:shd w:val="clear" w:color="auto" w:fill="FFFFFF"/>
          <w:lang w:eastAsia="en-US"/>
        </w:rPr>
        <w:t xml:space="preserve">des conseillers prud’hommes </w:t>
      </w:r>
      <w:r w:rsidRPr="00624209">
        <w:rPr>
          <w:rFonts w:ascii="Arial" w:hAnsi="Arial" w:cs="Arial"/>
          <w:b/>
          <w:bCs/>
          <w:color w:val="222222"/>
          <w:szCs w:val="32"/>
          <w:shd w:val="clear" w:color="auto" w:fill="FFFFFF"/>
          <w:lang w:eastAsia="en-US"/>
        </w:rPr>
        <w:t xml:space="preserve">à distance :  </w:t>
      </w:r>
    </w:p>
    <w:p w:rsidR="00CD5536" w:rsidRPr="005F7D5B" w:rsidRDefault="00CD5536" w:rsidP="005F7D5B">
      <w:pPr>
        <w:numPr>
          <w:ilvl w:val="0"/>
          <w:numId w:val="0"/>
        </w:numPr>
        <w:shd w:val="clear" w:color="auto" w:fill="FFFFFF"/>
        <w:ind w:left="567"/>
        <w:jc w:val="both"/>
        <w:rPr>
          <w:rFonts w:ascii="Arial Narrow" w:hAnsi="Arial Narrow" w:cs="Arial"/>
          <w:b/>
          <w:bCs/>
          <w:color w:val="7030A0"/>
          <w:sz w:val="20"/>
        </w:rPr>
      </w:pPr>
      <w:r w:rsidRPr="00CD5536">
        <w:rPr>
          <w:rFonts w:ascii="Arial" w:hAnsi="Arial" w:cs="Arial"/>
          <w:b/>
          <w:bCs/>
          <w:color w:val="20B29E" w:themeColor="accent6"/>
          <w:szCs w:val="32"/>
          <w:shd w:val="clear" w:color="auto" w:fill="FFFFFF"/>
          <w:lang w:eastAsia="en-US"/>
        </w:rPr>
        <w:t xml:space="preserve">" </w:t>
      </w:r>
      <w:r w:rsidR="00100114">
        <w:rPr>
          <w:rFonts w:ascii="Arial" w:hAnsi="Arial" w:cs="Arial"/>
          <w:b/>
          <w:bCs/>
          <w:color w:val="20B29E" w:themeColor="accent6"/>
          <w:szCs w:val="32"/>
          <w:shd w:val="clear" w:color="auto" w:fill="FFFFFF"/>
          <w:lang w:eastAsia="en-US"/>
        </w:rPr>
        <w:t xml:space="preserve">Le juge prud’homal face aux entreprises en difficulté </w:t>
      </w:r>
      <w:r w:rsidRPr="00CD5536">
        <w:rPr>
          <w:rFonts w:ascii="Arial" w:hAnsi="Arial" w:cs="Arial"/>
          <w:b/>
          <w:bCs/>
          <w:color w:val="20B29E" w:themeColor="accent6"/>
          <w:szCs w:val="32"/>
          <w:shd w:val="clear" w:color="auto" w:fill="FFFFFF"/>
          <w:lang w:eastAsia="en-US"/>
        </w:rPr>
        <w:t>"</w:t>
      </w:r>
      <w:r w:rsidR="00100114">
        <w:rPr>
          <w:rFonts w:ascii="Arial" w:hAnsi="Arial" w:cs="Arial"/>
          <w:b/>
          <w:bCs/>
          <w:color w:val="20B29E" w:themeColor="accent6"/>
          <w:szCs w:val="32"/>
          <w:shd w:val="clear" w:color="auto" w:fill="FFFFFF"/>
          <w:lang w:eastAsia="en-US"/>
        </w:rPr>
        <w:t xml:space="preserve"> 6-7-7</w:t>
      </w:r>
      <w:r w:rsidR="005F7D5B">
        <w:rPr>
          <w:rFonts w:ascii="Arial" w:hAnsi="Arial" w:cs="Arial"/>
          <w:b/>
          <w:bCs/>
          <w:color w:val="20B29E" w:themeColor="accent6"/>
          <w:szCs w:val="32"/>
          <w:shd w:val="clear" w:color="auto" w:fill="FFFFFF"/>
          <w:lang w:eastAsia="en-US"/>
        </w:rPr>
        <w:t xml:space="preserve"> </w:t>
      </w:r>
      <w:r w:rsidR="006136CA">
        <w:rPr>
          <w:rFonts w:ascii="Arial" w:hAnsi="Arial" w:cs="Arial"/>
          <w:b/>
          <w:bCs/>
          <w:color w:val="20B29E" w:themeColor="accent6"/>
          <w:szCs w:val="32"/>
          <w:shd w:val="clear" w:color="auto" w:fill="FFFFFF"/>
          <w:lang w:eastAsia="en-US"/>
        </w:rPr>
        <w:t xml:space="preserve">(1 journée) </w:t>
      </w:r>
    </w:p>
    <w:p w:rsidR="003B0BAC" w:rsidRDefault="003B0BAC" w:rsidP="00CD5536">
      <w:pPr>
        <w:pStyle w:val="4-TEXTE"/>
        <w:rPr>
          <w:b/>
        </w:rPr>
      </w:pPr>
    </w:p>
    <w:p w:rsidR="00CD5536" w:rsidRPr="00624209" w:rsidRDefault="00CD5536" w:rsidP="00CD5536">
      <w:pPr>
        <w:pStyle w:val="4-TEXTE"/>
        <w:rPr>
          <w:b/>
        </w:rPr>
      </w:pPr>
      <w:r>
        <w:rPr>
          <w:b/>
        </w:rPr>
        <w:t xml:space="preserve">Public visé : conseillers prud’hommes </w:t>
      </w:r>
    </w:p>
    <w:p w:rsidR="003B0BAC" w:rsidRDefault="003B0BAC" w:rsidP="00CD5536">
      <w:pPr>
        <w:pStyle w:val="4-TEXTE"/>
        <w:spacing w:before="120" w:after="120"/>
        <w:rPr>
          <w:b/>
        </w:rPr>
      </w:pPr>
    </w:p>
    <w:p w:rsidR="00CD5536" w:rsidRPr="00CD5536" w:rsidRDefault="00CD5536" w:rsidP="00CD5536">
      <w:pPr>
        <w:pStyle w:val="4-TEXTE"/>
        <w:spacing w:before="120" w:after="120"/>
        <w:rPr>
          <w:b/>
          <w:bCs/>
          <w:color w:val="EA4F70" w:themeColor="accent1"/>
        </w:rPr>
      </w:pPr>
      <w:r>
        <w:rPr>
          <w:b/>
        </w:rPr>
        <w:t>Les objectifs de cette journée sont les suivants </w:t>
      </w:r>
      <w:r w:rsidRPr="00887330">
        <w:rPr>
          <w:b/>
          <w:color w:val="7030A0"/>
        </w:rPr>
        <w:t xml:space="preserve">: </w:t>
      </w:r>
      <w:r w:rsidRPr="00CD5536">
        <w:rPr>
          <w:b/>
          <w:bCs/>
          <w:color w:val="EA4F70" w:themeColor="accent1"/>
        </w:rPr>
        <w:t xml:space="preserve">le conseiller prud’homme : </w:t>
      </w:r>
    </w:p>
    <w:p w:rsidR="006E5115" w:rsidRDefault="00100114" w:rsidP="006E5115">
      <w:pPr>
        <w:pStyle w:val="4-TEXTE"/>
        <w:numPr>
          <w:ilvl w:val="2"/>
          <w:numId w:val="18"/>
        </w:numPr>
        <w:tabs>
          <w:tab w:val="clear" w:pos="2160"/>
          <w:tab w:val="num" w:pos="993"/>
        </w:tabs>
        <w:spacing w:before="120" w:after="120"/>
        <w:ind w:left="993" w:hanging="284"/>
        <w:rPr>
          <w:b/>
          <w:bCs/>
          <w:color w:val="EA4F70" w:themeColor="accent1"/>
        </w:rPr>
      </w:pPr>
      <w:r w:rsidRPr="006E5115">
        <w:rPr>
          <w:b/>
          <w:bCs/>
          <w:color w:val="EA4F70" w:themeColor="accent1"/>
        </w:rPr>
        <w:t xml:space="preserve">Appréhende les particularités de la </w:t>
      </w:r>
      <w:r w:rsidR="006E5115">
        <w:rPr>
          <w:b/>
          <w:bCs/>
          <w:color w:val="EA4F70" w:themeColor="accent1"/>
        </w:rPr>
        <w:t xml:space="preserve">procédure prud’homale en cas </w:t>
      </w:r>
      <w:r w:rsidR="00337EFF">
        <w:rPr>
          <w:b/>
          <w:bCs/>
          <w:color w:val="EA4F70" w:themeColor="accent1"/>
        </w:rPr>
        <w:t xml:space="preserve">d’entreprise en difficulté faisant l’objet d’une </w:t>
      </w:r>
      <w:r w:rsidR="006E5115">
        <w:rPr>
          <w:b/>
          <w:bCs/>
          <w:color w:val="EA4F70" w:themeColor="accent1"/>
        </w:rPr>
        <w:t>procédure collective</w:t>
      </w:r>
    </w:p>
    <w:p w:rsidR="00F47A47" w:rsidRPr="006E5115" w:rsidRDefault="00337EFF" w:rsidP="006E5115">
      <w:pPr>
        <w:pStyle w:val="4-TEXTE"/>
        <w:numPr>
          <w:ilvl w:val="2"/>
          <w:numId w:val="18"/>
        </w:numPr>
        <w:tabs>
          <w:tab w:val="clear" w:pos="2160"/>
          <w:tab w:val="num" w:pos="993"/>
        </w:tabs>
        <w:spacing w:before="120" w:after="120"/>
        <w:ind w:left="993" w:hanging="284"/>
        <w:rPr>
          <w:b/>
          <w:bCs/>
          <w:color w:val="EA4F70" w:themeColor="accent1"/>
        </w:rPr>
      </w:pPr>
      <w:r>
        <w:rPr>
          <w:b/>
          <w:bCs/>
          <w:color w:val="EA4F70" w:themeColor="accent1"/>
        </w:rPr>
        <w:t>Cerne</w:t>
      </w:r>
      <w:r w:rsidR="00100114" w:rsidRPr="006E5115">
        <w:rPr>
          <w:b/>
          <w:bCs/>
          <w:color w:val="EA4F70" w:themeColor="accent1"/>
        </w:rPr>
        <w:t xml:space="preserve"> </w:t>
      </w:r>
      <w:r w:rsidR="006E5115" w:rsidRPr="006E5115">
        <w:rPr>
          <w:b/>
          <w:bCs/>
          <w:color w:val="EA4F70" w:themeColor="accent1"/>
        </w:rPr>
        <w:t xml:space="preserve">les conditions d’intervention de l’AGS devant le conseil de prud’hommes </w:t>
      </w:r>
    </w:p>
    <w:p w:rsidR="00CD5536" w:rsidRDefault="005F7D5B" w:rsidP="00CD5536">
      <w:pPr>
        <w:pStyle w:val="4-TEXTE"/>
        <w:spacing w:before="120" w:after="120"/>
      </w:pPr>
      <w:r>
        <w:rPr>
          <w:b/>
        </w:rPr>
        <w:t>Modalité pédagogique</w:t>
      </w:r>
      <w:r w:rsidR="00CD5536" w:rsidRPr="00020EE7">
        <w:rPr>
          <w:b/>
          <w:sz w:val="24"/>
        </w:rPr>
        <w:t> :</w:t>
      </w:r>
      <w:r w:rsidR="00CD5536" w:rsidRPr="00020EE7">
        <w:t xml:space="preserve"> </w:t>
      </w:r>
      <w:proofErr w:type="spellStart"/>
      <w:r w:rsidR="00CD5536" w:rsidRPr="00020EE7">
        <w:t>visio</w:t>
      </w:r>
      <w:proofErr w:type="spellEnd"/>
      <w:r w:rsidR="00CD5536" w:rsidRPr="00020EE7">
        <w:t xml:space="preserve"> conférence</w:t>
      </w:r>
      <w:r w:rsidR="006136CA">
        <w:t>, 1 journée.</w:t>
      </w:r>
    </w:p>
    <w:p w:rsidR="007346A9" w:rsidRPr="007346A9" w:rsidRDefault="007346A9" w:rsidP="00CD5536">
      <w:pPr>
        <w:pStyle w:val="4-TEXTE"/>
        <w:rPr>
          <w:sz w:val="18"/>
        </w:rPr>
      </w:pPr>
    </w:p>
    <w:p w:rsidR="003B0BAC" w:rsidRPr="006E5115" w:rsidRDefault="00CD5536" w:rsidP="006E5115">
      <w:pPr>
        <w:rPr>
          <w:rFonts w:ascii="Arial" w:hAnsi="Arial" w:cs="Arial"/>
          <w:b/>
          <w:color w:val="EA4F70" w:themeColor="accent1"/>
          <w:sz w:val="20"/>
          <w:szCs w:val="20"/>
        </w:rPr>
      </w:pPr>
      <w:r>
        <w:rPr>
          <w:rFonts w:ascii="Arial" w:hAnsi="Arial" w:cs="Arial"/>
          <w:b/>
          <w:color w:val="EA4F70" w:themeColor="accent1"/>
          <w:sz w:val="20"/>
          <w:szCs w:val="20"/>
        </w:rPr>
        <w:t>P</w:t>
      </w:r>
      <w:r w:rsidR="003434BD">
        <w:rPr>
          <w:rFonts w:ascii="Arial" w:hAnsi="Arial" w:cs="Arial"/>
          <w:b/>
          <w:color w:val="EA4F70" w:themeColor="accent1"/>
          <w:sz w:val="20"/>
          <w:szCs w:val="20"/>
        </w:rPr>
        <w:t xml:space="preserve">ROGRAMME </w:t>
      </w:r>
    </w:p>
    <w:p w:rsidR="00CD5536" w:rsidRPr="00100114" w:rsidRDefault="00CD5536" w:rsidP="00CD5536">
      <w:pPr>
        <w:pStyle w:val="4-TEXTE"/>
        <w:numPr>
          <w:ilvl w:val="0"/>
          <w:numId w:val="19"/>
        </w:numPr>
        <w:spacing w:before="120" w:after="120"/>
      </w:pPr>
      <w:r w:rsidRPr="00D53802">
        <w:rPr>
          <w:b/>
          <w:bCs/>
        </w:rPr>
        <w:t xml:space="preserve">Accueil des participants </w:t>
      </w:r>
      <w:r w:rsidR="00CD42F5">
        <w:rPr>
          <w:b/>
          <w:bCs/>
        </w:rPr>
        <w:t>à 9h00</w:t>
      </w:r>
    </w:p>
    <w:p w:rsidR="00100114" w:rsidRDefault="00100114" w:rsidP="00CD5536">
      <w:pPr>
        <w:pStyle w:val="4-TEXTE"/>
        <w:numPr>
          <w:ilvl w:val="0"/>
          <w:numId w:val="19"/>
        </w:numPr>
        <w:spacing w:before="120" w:after="120"/>
      </w:pPr>
      <w:r>
        <w:rPr>
          <w:b/>
          <w:bCs/>
        </w:rPr>
        <w:t>Ouverture de la formation à 9h30</w:t>
      </w:r>
    </w:p>
    <w:p w:rsidR="00CD5536" w:rsidRDefault="00CD5536" w:rsidP="00CD5536">
      <w:pPr>
        <w:pStyle w:val="4-TEXTE"/>
        <w:spacing w:before="120" w:after="120"/>
        <w:ind w:left="720"/>
      </w:pPr>
      <w:r>
        <w:t>Présentation des formateurs</w:t>
      </w:r>
    </w:p>
    <w:p w:rsidR="00CD5536" w:rsidRDefault="00CD5536" w:rsidP="00CD5536">
      <w:pPr>
        <w:pStyle w:val="4-TEXTE"/>
        <w:spacing w:before="120" w:after="240"/>
        <w:ind w:left="720"/>
      </w:pPr>
      <w:r>
        <w:t xml:space="preserve">Présentation du programme et des règles d’échanges pendant la journée en visio-conférence. </w:t>
      </w:r>
    </w:p>
    <w:p w:rsidR="00D43028" w:rsidRDefault="00D43028" w:rsidP="00D43028">
      <w:pPr>
        <w:pStyle w:val="4-TEXTE"/>
        <w:numPr>
          <w:ilvl w:val="0"/>
          <w:numId w:val="19"/>
        </w:numPr>
        <w:spacing w:before="120" w:after="240"/>
      </w:pPr>
      <w:r w:rsidRPr="006E5115">
        <w:rPr>
          <w:b/>
          <w:bCs/>
          <w:color w:val="EA4F70" w:themeColor="accent1"/>
        </w:rPr>
        <w:t xml:space="preserve">Introduction : </w:t>
      </w:r>
      <w:r w:rsidRPr="00D43028">
        <w:rPr>
          <w:b/>
          <w:bCs/>
        </w:rPr>
        <w:t xml:space="preserve">exercice sur les définitions </w:t>
      </w:r>
      <w:r>
        <w:rPr>
          <w:b/>
          <w:bCs/>
        </w:rPr>
        <w:t>principales</w:t>
      </w:r>
      <w:r w:rsidR="006F33D7">
        <w:rPr>
          <w:b/>
          <w:bCs/>
        </w:rPr>
        <w:t xml:space="preserve"> et les </w:t>
      </w:r>
      <w:r w:rsidR="006F33D7" w:rsidRPr="006E5115">
        <w:rPr>
          <w:b/>
          <w:bCs/>
        </w:rPr>
        <w:t>procédures prévues par la loi en cas de difficultés de l’entreprise</w:t>
      </w:r>
    </w:p>
    <w:p w:rsidR="006E5115" w:rsidRPr="002D7366" w:rsidRDefault="006E5115" w:rsidP="002D7366">
      <w:pPr>
        <w:pStyle w:val="4-TEXTE"/>
        <w:numPr>
          <w:ilvl w:val="0"/>
          <w:numId w:val="25"/>
        </w:numPr>
        <w:spacing w:before="120" w:after="120"/>
        <w:ind w:left="709" w:hanging="283"/>
        <w:rPr>
          <w:b/>
          <w:bCs/>
        </w:rPr>
      </w:pPr>
      <w:r w:rsidRPr="006E5115">
        <w:rPr>
          <w:b/>
          <w:color w:val="EA4F70" w:themeColor="accent1"/>
        </w:rPr>
        <w:t>Les particularités de la p</w:t>
      </w:r>
      <w:r>
        <w:rPr>
          <w:b/>
          <w:color w:val="EA4F70" w:themeColor="accent1"/>
        </w:rPr>
        <w:t>rocédure prud’homale en cas de procédure collective</w:t>
      </w:r>
      <w:r w:rsidRPr="006E5115">
        <w:rPr>
          <w:b/>
          <w:bCs/>
          <w:color w:val="EA4F70" w:themeColor="accent1"/>
        </w:rPr>
        <w:t xml:space="preserve"> </w:t>
      </w:r>
      <w:r w:rsidRPr="002D7366">
        <w:rPr>
          <w:b/>
          <w:bCs/>
          <w:i/>
          <w:color w:val="EA4F70" w:themeColor="accent1"/>
        </w:rPr>
        <w:t>(matin- 2h30)</w:t>
      </w:r>
    </w:p>
    <w:p w:rsidR="006F33D7" w:rsidRDefault="006F33D7" w:rsidP="006E5115">
      <w:pPr>
        <w:pStyle w:val="4-TEXTE"/>
        <w:numPr>
          <w:ilvl w:val="0"/>
          <w:numId w:val="19"/>
        </w:numPr>
        <w:spacing w:before="120" w:after="120"/>
        <w:rPr>
          <w:b/>
          <w:bCs/>
        </w:rPr>
      </w:pPr>
      <w:r>
        <w:rPr>
          <w:b/>
          <w:bCs/>
        </w:rPr>
        <w:t xml:space="preserve">Les sources juridiques en cas de contentieux prud’homal </w:t>
      </w:r>
      <w:r w:rsidR="005113B4">
        <w:rPr>
          <w:b/>
          <w:bCs/>
        </w:rPr>
        <w:t xml:space="preserve">lié </w:t>
      </w:r>
      <w:r>
        <w:rPr>
          <w:b/>
          <w:bCs/>
        </w:rPr>
        <w:t>à une procédure collective</w:t>
      </w:r>
    </w:p>
    <w:p w:rsidR="006F33D7" w:rsidRDefault="006E5115" w:rsidP="0043123D">
      <w:pPr>
        <w:pStyle w:val="4-TEXTE"/>
        <w:numPr>
          <w:ilvl w:val="0"/>
          <w:numId w:val="19"/>
        </w:numPr>
        <w:spacing w:before="120" w:after="120"/>
        <w:rPr>
          <w:b/>
          <w:bCs/>
        </w:rPr>
      </w:pPr>
      <w:r w:rsidRPr="006E5115">
        <w:rPr>
          <w:b/>
          <w:bCs/>
        </w:rPr>
        <w:t>Les cas de saisine du conseil de prud’h</w:t>
      </w:r>
      <w:r w:rsidR="005113B4">
        <w:rPr>
          <w:b/>
          <w:bCs/>
        </w:rPr>
        <w:t xml:space="preserve">ommes en cas de redressement et </w:t>
      </w:r>
      <w:r w:rsidRPr="006E5115">
        <w:rPr>
          <w:b/>
          <w:bCs/>
        </w:rPr>
        <w:t>de liquidation judiciaire</w:t>
      </w:r>
    </w:p>
    <w:p w:rsidR="005113B4" w:rsidRPr="0043123D" w:rsidRDefault="005113B4" w:rsidP="0043123D">
      <w:pPr>
        <w:pStyle w:val="4-TEXTE"/>
        <w:numPr>
          <w:ilvl w:val="0"/>
          <w:numId w:val="19"/>
        </w:numPr>
        <w:spacing w:before="120" w:after="120"/>
        <w:rPr>
          <w:b/>
          <w:bCs/>
        </w:rPr>
      </w:pPr>
      <w:r>
        <w:rPr>
          <w:b/>
          <w:bCs/>
        </w:rPr>
        <w:t xml:space="preserve">Les particularités de la procédure prud’homale en cas de en cas de redressement et </w:t>
      </w:r>
      <w:r w:rsidRPr="006E5115">
        <w:rPr>
          <w:b/>
          <w:bCs/>
        </w:rPr>
        <w:t>de liquidation judiciaire</w:t>
      </w:r>
    </w:p>
    <w:p w:rsidR="006C043B" w:rsidRDefault="006E5115" w:rsidP="006E5115">
      <w:pPr>
        <w:pStyle w:val="4-TEXTE"/>
        <w:numPr>
          <w:ilvl w:val="0"/>
          <w:numId w:val="19"/>
        </w:numPr>
        <w:spacing w:before="120" w:after="120"/>
        <w:rPr>
          <w:b/>
          <w:bCs/>
        </w:rPr>
      </w:pPr>
      <w:r>
        <w:rPr>
          <w:b/>
          <w:bCs/>
        </w:rPr>
        <w:t>Divers QUESTIONNAIRES</w:t>
      </w:r>
      <w:r w:rsidR="002978D7">
        <w:rPr>
          <w:b/>
          <w:bCs/>
        </w:rPr>
        <w:t xml:space="preserve"> </w:t>
      </w:r>
      <w:r w:rsidR="003F4595">
        <w:rPr>
          <w:b/>
          <w:bCs/>
        </w:rPr>
        <w:t>de contrôle des connaissances</w:t>
      </w:r>
    </w:p>
    <w:p w:rsidR="002978D7" w:rsidRDefault="002978D7" w:rsidP="002978D7">
      <w:pPr>
        <w:pStyle w:val="4-TEXTE"/>
        <w:spacing w:before="120" w:after="120"/>
        <w:ind w:left="1276"/>
        <w:rPr>
          <w:b/>
          <w:bCs/>
        </w:rPr>
      </w:pPr>
    </w:p>
    <w:p w:rsidR="002E7ECC" w:rsidRDefault="006E5115" w:rsidP="006E5115">
      <w:pPr>
        <w:pStyle w:val="4-TEXTE"/>
        <w:numPr>
          <w:ilvl w:val="0"/>
          <w:numId w:val="25"/>
        </w:numPr>
        <w:spacing w:before="120" w:after="120"/>
        <w:ind w:left="709" w:hanging="283"/>
        <w:rPr>
          <w:b/>
          <w:color w:val="EA4F70" w:themeColor="accent1"/>
        </w:rPr>
      </w:pPr>
      <w:r w:rsidRPr="006E5115">
        <w:rPr>
          <w:b/>
          <w:color w:val="EA4F70" w:themeColor="accent1"/>
        </w:rPr>
        <w:t xml:space="preserve">Les conditions d’intervention de l’AGS devant le conseil de prud’hommes </w:t>
      </w:r>
    </w:p>
    <w:p w:rsidR="006F3536" w:rsidRPr="002E7ECC" w:rsidRDefault="002E7ECC" w:rsidP="002E7ECC">
      <w:pPr>
        <w:pStyle w:val="4-TEXTE"/>
        <w:spacing w:before="120" w:after="120"/>
        <w:ind w:left="709"/>
        <w:rPr>
          <w:b/>
          <w:i/>
          <w:color w:val="EA4F70" w:themeColor="accent1"/>
        </w:rPr>
      </w:pPr>
      <w:r>
        <w:rPr>
          <w:b/>
          <w:i/>
          <w:color w:val="EA4F70" w:themeColor="accent1"/>
        </w:rPr>
        <w:t>(</w:t>
      </w:r>
      <w:r w:rsidR="006F3536" w:rsidRPr="002E7ECC">
        <w:rPr>
          <w:b/>
          <w:i/>
          <w:color w:val="EA4F70" w:themeColor="accent1"/>
        </w:rPr>
        <w:t>après-midi</w:t>
      </w:r>
      <w:r w:rsidR="00AD6037" w:rsidRPr="002E7ECC">
        <w:rPr>
          <w:b/>
          <w:i/>
          <w:color w:val="EA4F70" w:themeColor="accent1"/>
        </w:rPr>
        <w:t xml:space="preserve"> </w:t>
      </w:r>
      <w:r w:rsidR="00794A62" w:rsidRPr="002E7ECC">
        <w:rPr>
          <w:b/>
          <w:i/>
          <w:color w:val="EA4F70" w:themeColor="accent1"/>
        </w:rPr>
        <w:t>2</w:t>
      </w:r>
      <w:r w:rsidR="006136CA" w:rsidRPr="002E7ECC">
        <w:rPr>
          <w:b/>
          <w:i/>
          <w:color w:val="EA4F70" w:themeColor="accent1"/>
        </w:rPr>
        <w:t>h</w:t>
      </w:r>
      <w:r w:rsidR="00100114" w:rsidRPr="002E7ECC">
        <w:rPr>
          <w:b/>
          <w:i/>
          <w:color w:val="EA4F70" w:themeColor="accent1"/>
        </w:rPr>
        <w:t>30</w:t>
      </w:r>
      <w:r w:rsidR="006136CA" w:rsidRPr="002E7ECC">
        <w:rPr>
          <w:b/>
          <w:i/>
          <w:color w:val="EA4F70" w:themeColor="accent1"/>
        </w:rPr>
        <w:t xml:space="preserve">- </w:t>
      </w:r>
      <w:r w:rsidR="00AD6037" w:rsidRPr="002E7ECC">
        <w:rPr>
          <w:b/>
          <w:i/>
          <w:color w:val="EA4F70" w:themeColor="accent1"/>
        </w:rPr>
        <w:t>après la pause déjeuner</w:t>
      </w:r>
      <w:r w:rsidR="006F3536" w:rsidRPr="002E7ECC">
        <w:rPr>
          <w:b/>
          <w:i/>
          <w:color w:val="EA4F70" w:themeColor="accent1"/>
        </w:rPr>
        <w:t>)</w:t>
      </w:r>
    </w:p>
    <w:p w:rsidR="00337EFF" w:rsidRDefault="006E5115" w:rsidP="00F54E06">
      <w:pPr>
        <w:pStyle w:val="4-TEXTE"/>
        <w:numPr>
          <w:ilvl w:val="0"/>
          <w:numId w:val="19"/>
        </w:numPr>
        <w:spacing w:before="120" w:after="120"/>
        <w:rPr>
          <w:b/>
          <w:bCs/>
        </w:rPr>
      </w:pPr>
      <w:r w:rsidRPr="00337EFF">
        <w:rPr>
          <w:b/>
          <w:bCs/>
        </w:rPr>
        <w:t>Le rôle et</w:t>
      </w:r>
      <w:r w:rsidR="00417571">
        <w:rPr>
          <w:b/>
          <w:bCs/>
        </w:rPr>
        <w:t xml:space="preserve"> les missions de l’AGS dans les avances </w:t>
      </w:r>
      <w:r w:rsidRPr="00337EFF">
        <w:rPr>
          <w:b/>
          <w:bCs/>
        </w:rPr>
        <w:t xml:space="preserve">des créances salariales </w:t>
      </w:r>
    </w:p>
    <w:p w:rsidR="002978D7" w:rsidRPr="00337EFF" w:rsidRDefault="006E5115" w:rsidP="00F54E06">
      <w:pPr>
        <w:pStyle w:val="4-TEXTE"/>
        <w:numPr>
          <w:ilvl w:val="0"/>
          <w:numId w:val="19"/>
        </w:numPr>
        <w:spacing w:before="120" w:after="120"/>
        <w:rPr>
          <w:b/>
          <w:bCs/>
        </w:rPr>
      </w:pPr>
      <w:r w:rsidRPr="00337EFF">
        <w:rPr>
          <w:b/>
          <w:bCs/>
        </w:rPr>
        <w:t>Les conditions de mise en cause de l’AGS devant le conseil de prud’hommes</w:t>
      </w:r>
    </w:p>
    <w:p w:rsidR="002978D7" w:rsidRPr="002978D7" w:rsidRDefault="006E5115" w:rsidP="006E5115">
      <w:pPr>
        <w:pStyle w:val="4-TEXTE"/>
        <w:numPr>
          <w:ilvl w:val="0"/>
          <w:numId w:val="19"/>
        </w:numPr>
        <w:spacing w:before="120" w:after="120"/>
        <w:rPr>
          <w:b/>
          <w:bCs/>
        </w:rPr>
      </w:pPr>
      <w:r>
        <w:rPr>
          <w:b/>
          <w:bCs/>
        </w:rPr>
        <w:t xml:space="preserve">Divers QUESTIONNAIRES </w:t>
      </w:r>
      <w:r w:rsidR="002978D7" w:rsidRPr="002978D7">
        <w:rPr>
          <w:b/>
          <w:bCs/>
        </w:rPr>
        <w:t>de contrôle des connaissances</w:t>
      </w:r>
    </w:p>
    <w:p w:rsidR="003B0BAC" w:rsidRPr="005A7954" w:rsidRDefault="002978D7" w:rsidP="00C511C7">
      <w:pPr>
        <w:pStyle w:val="4-TEXTE"/>
        <w:spacing w:before="120" w:after="120"/>
        <w:ind w:left="1276"/>
        <w:rPr>
          <w:b/>
          <w:bCs/>
        </w:rPr>
      </w:pPr>
      <w:r>
        <w:rPr>
          <w:b/>
          <w:bCs/>
        </w:rPr>
        <w:t xml:space="preserve"> </w:t>
      </w:r>
    </w:p>
    <w:p w:rsidR="001A0FC8" w:rsidRDefault="00CD5536" w:rsidP="005113B4">
      <w:pPr>
        <w:pStyle w:val="4-TEXTE"/>
        <w:numPr>
          <w:ilvl w:val="0"/>
          <w:numId w:val="19"/>
        </w:numPr>
        <w:spacing w:before="120" w:after="240"/>
        <w:rPr>
          <w:noProof/>
        </w:rPr>
      </w:pPr>
      <w:r w:rsidRPr="005B5657">
        <w:rPr>
          <w:b/>
          <w:bCs/>
          <w:color w:val="2669B2" w:themeColor="accent5"/>
        </w:rPr>
        <w:t>Clôture de la journée</w:t>
      </w:r>
      <w:r w:rsidR="005B5657" w:rsidRPr="005B5657">
        <w:rPr>
          <w:b/>
          <w:bCs/>
          <w:color w:val="2669B2" w:themeColor="accent5"/>
        </w:rPr>
        <w:t xml:space="preserve"> à 16h30</w:t>
      </w:r>
      <w:r w:rsidRPr="005B5657">
        <w:rPr>
          <w:b/>
          <w:bCs/>
          <w:color w:val="2669B2" w:themeColor="accent5"/>
        </w:rPr>
        <w:t xml:space="preserve"> : </w:t>
      </w:r>
      <w:r w:rsidRPr="004C4B08">
        <w:rPr>
          <w:b/>
          <w:bCs/>
        </w:rPr>
        <w:t>évaluation de</w:t>
      </w:r>
      <w:r>
        <w:rPr>
          <w:b/>
          <w:bCs/>
        </w:rPr>
        <w:t xml:space="preserve"> </w:t>
      </w:r>
      <w:r w:rsidR="003B0BAC">
        <w:rPr>
          <w:b/>
          <w:bCs/>
        </w:rPr>
        <w:t>fin de stage</w:t>
      </w:r>
      <w:r w:rsidR="005F7D5B">
        <w:rPr>
          <w:b/>
          <w:bCs/>
        </w:rPr>
        <w:t xml:space="preserve"> en ligne à partir du questionnaire d’évaluation à distance</w:t>
      </w:r>
      <w:r w:rsidR="006136CA">
        <w:rPr>
          <w:b/>
          <w:bCs/>
        </w:rPr>
        <w:t xml:space="preserve"> pré-</w:t>
      </w:r>
      <w:proofErr w:type="spellStart"/>
      <w:r w:rsidR="006136CA">
        <w:rPr>
          <w:b/>
          <w:bCs/>
        </w:rPr>
        <w:t>remplissable</w:t>
      </w:r>
      <w:proofErr w:type="spellEnd"/>
      <w:r w:rsidR="00794A62">
        <w:rPr>
          <w:b/>
          <w:bCs/>
        </w:rPr>
        <w:t xml:space="preserve"> (à rependre, </w:t>
      </w:r>
      <w:r w:rsidR="006136CA">
        <w:rPr>
          <w:b/>
          <w:bCs/>
        </w:rPr>
        <w:t xml:space="preserve">si </w:t>
      </w:r>
      <w:r w:rsidR="00794A62">
        <w:rPr>
          <w:b/>
          <w:bCs/>
        </w:rPr>
        <w:t xml:space="preserve">possible, </w:t>
      </w:r>
      <w:r w:rsidR="005F7D5B">
        <w:rPr>
          <w:b/>
          <w:bCs/>
        </w:rPr>
        <w:t xml:space="preserve">sous format </w:t>
      </w:r>
      <w:proofErr w:type="spellStart"/>
      <w:r w:rsidR="005F7D5B">
        <w:rPr>
          <w:b/>
          <w:bCs/>
        </w:rPr>
        <w:t>go</w:t>
      </w:r>
      <w:r w:rsidR="006F4022">
        <w:rPr>
          <w:b/>
          <w:bCs/>
        </w:rPr>
        <w:t>ogle</w:t>
      </w:r>
      <w:proofErr w:type="spellEnd"/>
      <w:r w:rsidR="006F4022">
        <w:rPr>
          <w:b/>
          <w:bCs/>
        </w:rPr>
        <w:t xml:space="preserve"> </w:t>
      </w:r>
      <w:proofErr w:type="spellStart"/>
      <w:r w:rsidR="006F4022">
        <w:rPr>
          <w:b/>
          <w:bCs/>
        </w:rPr>
        <w:t>forms</w:t>
      </w:r>
      <w:proofErr w:type="spellEnd"/>
      <w:r w:rsidR="006F4022">
        <w:rPr>
          <w:b/>
          <w:bCs/>
        </w:rPr>
        <w:t>)</w:t>
      </w:r>
      <w:r w:rsidR="003B0BAC">
        <w:rPr>
          <w:b/>
          <w:bCs/>
        </w:rPr>
        <w:t>.</w:t>
      </w:r>
    </w:p>
    <w:p w:rsidR="009908E0" w:rsidRPr="009908E0" w:rsidRDefault="009908E0" w:rsidP="001A0FC8">
      <w:pPr>
        <w:pStyle w:val="4-TEXTE"/>
        <w:spacing w:before="120" w:after="240"/>
        <w:ind w:left="720"/>
        <w:rPr>
          <w:b/>
          <w:i/>
        </w:rPr>
      </w:pPr>
      <w:r w:rsidRPr="009908E0">
        <w:rPr>
          <w:b/>
          <w:i/>
        </w:rPr>
        <w:t>Ce programme d</w:t>
      </w:r>
      <w:r w:rsidR="005113B4">
        <w:rPr>
          <w:b/>
          <w:i/>
        </w:rPr>
        <w:t>e formation est complétée par u</w:t>
      </w:r>
      <w:r w:rsidRPr="009908E0">
        <w:rPr>
          <w:b/>
          <w:i/>
        </w:rPr>
        <w:t>n</w:t>
      </w:r>
      <w:r w:rsidR="005113B4">
        <w:rPr>
          <w:b/>
          <w:i/>
        </w:rPr>
        <w:t>e</w:t>
      </w:r>
      <w:r w:rsidRPr="009908E0">
        <w:rPr>
          <w:b/>
          <w:i/>
        </w:rPr>
        <w:t xml:space="preserve"> fiche ressources en ligne. </w:t>
      </w:r>
    </w:p>
    <w:p w:rsidR="00CD5536" w:rsidRPr="007346A9" w:rsidRDefault="00CD5536" w:rsidP="001A0FC8">
      <w:pPr>
        <w:pStyle w:val="4-TEXTE"/>
        <w:spacing w:before="120" w:after="240"/>
        <w:ind w:left="720"/>
        <w:rPr>
          <w:noProof/>
          <w:sz w:val="24"/>
        </w:rPr>
      </w:pPr>
      <w:r w:rsidRPr="007346A9">
        <w:rPr>
          <w:b/>
          <w:i/>
        </w:rPr>
        <w:t>Les supports de présentation seront envoyés aux participants en suivi de la formation.</w:t>
      </w:r>
      <w:r w:rsidRPr="007346A9">
        <w:rPr>
          <w:b/>
          <w:i/>
        </w:rPr>
        <w:tab/>
      </w:r>
      <w:r w:rsidRPr="007346A9">
        <w:rPr>
          <w:b/>
          <w:i/>
          <w:sz w:val="24"/>
        </w:rPr>
        <w:tab/>
      </w:r>
    </w:p>
    <w:sectPr w:rsidR="00CD5536" w:rsidRPr="007346A9" w:rsidSect="00CD5536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707" w:bottom="851" w:left="851" w:header="426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D01" w:rsidRDefault="00B73D01">
      <w:r>
        <w:separator/>
      </w:r>
    </w:p>
  </w:endnote>
  <w:endnote w:type="continuationSeparator" w:id="0">
    <w:p w:rsidR="00B73D01" w:rsidRDefault="00B73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B59" w:rsidRPr="008C15E7" w:rsidRDefault="001B4273" w:rsidP="001B4273">
    <w:pPr>
      <w:pStyle w:val="Paragraphestandard"/>
      <w:numPr>
        <w:ilvl w:val="0"/>
        <w:numId w:val="0"/>
      </w:numPr>
      <w:spacing w:after="40"/>
      <w:jc w:val="both"/>
      <w:rPr>
        <w:rFonts w:ascii="Calibri" w:hAnsi="Calibri" w:cs="Calibri"/>
        <w:smallCaps/>
        <w:color w:val="006380"/>
        <w:spacing w:val="6"/>
        <w:sz w:val="6"/>
        <w:szCs w:val="6"/>
      </w:rPr>
    </w:pPr>
    <w:proofErr w:type="spellStart"/>
    <w:r w:rsidRPr="008C15E7">
      <w:rPr>
        <w:rFonts w:ascii="Calibri" w:hAnsi="Calibri" w:cs="Calibri"/>
        <w:color w:val="006380"/>
        <w:spacing w:val="6"/>
        <w:sz w:val="18"/>
        <w:szCs w:val="18"/>
      </w:rPr>
      <w:t>SFeP</w:t>
    </w:r>
    <w:proofErr w:type="spellEnd"/>
    <w:r w:rsidRPr="008C15E7">
      <w:rPr>
        <w:rFonts w:ascii="Calibri" w:hAnsi="Calibri" w:cs="Calibri"/>
        <w:color w:val="006380"/>
        <w:spacing w:val="6"/>
        <w:sz w:val="18"/>
        <w:szCs w:val="18"/>
      </w:rPr>
      <w:t>-ISF</w:t>
    </w:r>
    <w:r>
      <w:rPr>
        <w:rFonts w:ascii="Calibri" w:hAnsi="Calibri" w:cs="Calibri"/>
        <w:color w:val="006380"/>
        <w:spacing w:val="6"/>
        <w:sz w:val="18"/>
        <w:szCs w:val="18"/>
      </w:rPr>
      <w:t xml:space="preserve"> </w:t>
    </w:r>
    <w:r>
      <w:rPr>
        <w:rFonts w:ascii="Calibri Light" w:hAnsi="Calibri Light" w:cs="Calibri Light"/>
        <w:color w:val="006380"/>
        <w:spacing w:val="6"/>
        <w:sz w:val="18"/>
        <w:szCs w:val="18"/>
      </w:rPr>
      <w:t>Rencontre de formateurs «</w:t>
    </w:r>
    <w:r w:rsidRPr="00E83527">
      <w:rPr>
        <w:rFonts w:ascii="Calibri Light" w:hAnsi="Calibri Light" w:cs="Calibri Light"/>
        <w:color w:val="006380"/>
        <w:spacing w:val="6"/>
        <w:sz w:val="18"/>
        <w:szCs w:val="18"/>
        <w:vertAlign w:val="superscript"/>
      </w:rPr>
      <w:t> </w:t>
    </w:r>
    <w:r>
      <w:rPr>
        <w:rFonts w:ascii="Calibri Light" w:hAnsi="Calibri Light" w:cs="Calibri Light"/>
        <w:color w:val="006380"/>
        <w:spacing w:val="6"/>
        <w:sz w:val="18"/>
        <w:szCs w:val="18"/>
      </w:rPr>
      <w:t>Ruptures du contrat de travail</w:t>
    </w:r>
    <w:r w:rsidRPr="00E83527">
      <w:rPr>
        <w:rFonts w:ascii="Calibri Light" w:hAnsi="Calibri Light" w:cs="Calibri Light"/>
        <w:color w:val="006380"/>
        <w:spacing w:val="6"/>
        <w:sz w:val="18"/>
        <w:szCs w:val="18"/>
        <w:vertAlign w:val="superscript"/>
      </w:rPr>
      <w:t> </w:t>
    </w:r>
    <w:r>
      <w:rPr>
        <w:rFonts w:ascii="Calibri Light" w:hAnsi="Calibri Light" w:cs="Calibri Light"/>
        <w:color w:val="006380"/>
        <w:spacing w:val="6"/>
        <w:sz w:val="18"/>
        <w:szCs w:val="18"/>
      </w:rPr>
      <w:t>» les 20 et 21 octobre </w:t>
    </w:r>
    <w:r w:rsidRPr="00524637">
      <w:rPr>
        <w:rFonts w:ascii="Calibri Light" w:hAnsi="Calibri Light" w:cs="Calibri Light"/>
        <w:color w:val="006380"/>
        <w:spacing w:val="6"/>
        <w:sz w:val="18"/>
        <w:szCs w:val="18"/>
      </w:rPr>
      <w:t>2022</w:t>
    </w:r>
    <w:r>
      <w:rPr>
        <w:rFonts w:ascii="Calibri Light" w:hAnsi="Calibri Light" w:cs="Calibri Light"/>
        <w:color w:val="006380"/>
        <w:spacing w:val="6"/>
        <w:sz w:val="18"/>
        <w:szCs w:val="18"/>
      </w:rPr>
      <w:t xml:space="preserve"> </w:t>
    </w:r>
    <w:r w:rsidRPr="008C15E7">
      <w:rPr>
        <w:rFonts w:ascii="Calibri" w:hAnsi="Calibri" w:cs="Calibri"/>
        <w:smallCaps/>
        <w:color w:val="006380"/>
        <w:spacing w:val="6"/>
        <w:sz w:val="18"/>
        <w:szCs w:val="18"/>
      </w:rPr>
      <w:t>page</w:t>
    </w:r>
    <w:r w:rsidRPr="00E83527">
      <w:rPr>
        <w:rFonts w:ascii="Calibri" w:hAnsi="Calibri" w:cs="Calibri"/>
        <w:smallCaps/>
        <w:color w:val="006380"/>
        <w:spacing w:val="6"/>
        <w:sz w:val="18"/>
        <w:szCs w:val="18"/>
        <w:vertAlign w:val="superscript"/>
      </w:rPr>
      <w:t> </w:t>
    </w:r>
    <w:r w:rsidRPr="008C15E7">
      <w:rPr>
        <w:rFonts w:ascii="Calibri" w:hAnsi="Calibri" w:cs="Calibri"/>
        <w:smallCaps/>
        <w:color w:val="006380"/>
        <w:spacing w:val="6"/>
        <w:sz w:val="18"/>
        <w:szCs w:val="18"/>
      </w:rPr>
      <w:fldChar w:fldCharType="begin"/>
    </w:r>
    <w:r w:rsidRPr="008C15E7">
      <w:rPr>
        <w:rFonts w:ascii="Calibri" w:hAnsi="Calibri" w:cs="Calibri"/>
        <w:smallCaps/>
        <w:color w:val="006380"/>
        <w:spacing w:val="6"/>
        <w:sz w:val="18"/>
        <w:szCs w:val="18"/>
      </w:rPr>
      <w:instrText xml:space="preserve"> PAGE </w:instrText>
    </w:r>
    <w:r w:rsidRPr="008C15E7">
      <w:rPr>
        <w:rFonts w:ascii="Calibri" w:hAnsi="Calibri" w:cs="Calibri"/>
        <w:smallCaps/>
        <w:color w:val="006380"/>
        <w:spacing w:val="6"/>
        <w:sz w:val="18"/>
        <w:szCs w:val="18"/>
      </w:rPr>
      <w:fldChar w:fldCharType="separate"/>
    </w:r>
    <w:r w:rsidR="005113B4">
      <w:rPr>
        <w:rFonts w:ascii="Calibri" w:hAnsi="Calibri" w:cs="Calibri"/>
        <w:smallCaps/>
        <w:noProof/>
        <w:color w:val="006380"/>
        <w:spacing w:val="6"/>
        <w:sz w:val="18"/>
        <w:szCs w:val="18"/>
      </w:rPr>
      <w:t>2</w:t>
    </w:r>
    <w:r w:rsidRPr="008C15E7">
      <w:rPr>
        <w:rFonts w:ascii="Calibri" w:hAnsi="Calibri" w:cs="Calibri"/>
        <w:smallCaps/>
        <w:color w:val="006380"/>
        <w:spacing w:val="6"/>
        <w:sz w:val="18"/>
        <w:szCs w:val="18"/>
      </w:rPr>
      <w:fldChar w:fldCharType="end"/>
    </w:r>
    <w:r w:rsidRPr="008C15E7">
      <w:rPr>
        <w:rFonts w:ascii="Calibri" w:hAnsi="Calibri" w:cs="Calibri"/>
        <w:smallCaps/>
        <w:color w:val="006380"/>
        <w:spacing w:val="6"/>
        <w:sz w:val="18"/>
        <w:szCs w:val="18"/>
      </w:rPr>
      <w:t> </w:t>
    </w:r>
    <w:r w:rsidRPr="008C15E7">
      <w:rPr>
        <w:rFonts w:ascii="Calibri Light" w:hAnsi="Calibri Light" w:cs="Calibri Light"/>
        <w:smallCaps/>
        <w:color w:val="006380"/>
        <w:spacing w:val="6"/>
        <w:sz w:val="18"/>
        <w:szCs w:val="18"/>
      </w:rPr>
      <w:t>sur</w:t>
    </w:r>
    <w:r w:rsidRPr="00E83527">
      <w:rPr>
        <w:rFonts w:ascii="Calibri Light" w:hAnsi="Calibri Light" w:cs="Calibri Light"/>
        <w:smallCaps/>
        <w:color w:val="006380"/>
        <w:spacing w:val="6"/>
        <w:sz w:val="18"/>
        <w:szCs w:val="18"/>
        <w:vertAlign w:val="superscript"/>
      </w:rPr>
      <w:t> </w:t>
    </w:r>
    <w:r w:rsidRPr="008C15E7">
      <w:rPr>
        <w:rFonts w:ascii="Calibri Light" w:hAnsi="Calibri Light" w:cs="Calibri Light"/>
        <w:smallCaps/>
        <w:color w:val="006380"/>
        <w:spacing w:val="6"/>
        <w:sz w:val="18"/>
        <w:szCs w:val="18"/>
      </w:rPr>
      <w:fldChar w:fldCharType="begin"/>
    </w:r>
    <w:r w:rsidRPr="008C15E7">
      <w:rPr>
        <w:rFonts w:ascii="Calibri Light" w:hAnsi="Calibri Light" w:cs="Calibri Light"/>
        <w:smallCaps/>
        <w:color w:val="006380"/>
        <w:spacing w:val="6"/>
        <w:sz w:val="18"/>
        <w:szCs w:val="18"/>
      </w:rPr>
      <w:instrText xml:space="preserve"> NUMPAGES </w:instrText>
    </w:r>
    <w:r w:rsidRPr="008C15E7">
      <w:rPr>
        <w:rFonts w:ascii="Calibri Light" w:hAnsi="Calibri Light" w:cs="Calibri Light"/>
        <w:smallCaps/>
        <w:color w:val="006380"/>
        <w:spacing w:val="6"/>
        <w:sz w:val="18"/>
        <w:szCs w:val="18"/>
      </w:rPr>
      <w:fldChar w:fldCharType="separate"/>
    </w:r>
    <w:r w:rsidR="00F47F87">
      <w:rPr>
        <w:rFonts w:ascii="Calibri Light" w:hAnsi="Calibri Light" w:cs="Calibri Light"/>
        <w:smallCaps/>
        <w:noProof/>
        <w:color w:val="006380"/>
        <w:spacing w:val="6"/>
        <w:sz w:val="18"/>
        <w:szCs w:val="18"/>
      </w:rPr>
      <w:t>1</w:t>
    </w:r>
    <w:r w:rsidRPr="008C15E7">
      <w:rPr>
        <w:rFonts w:ascii="Calibri Light" w:hAnsi="Calibri Light" w:cs="Calibri Light"/>
        <w:smallCaps/>
        <w:color w:val="006380"/>
        <w:spacing w:val="6"/>
        <w:sz w:val="18"/>
        <w:szCs w:val="18"/>
      </w:rPr>
      <w:fldChar w:fldCharType="end"/>
    </w:r>
    <w:r w:rsidR="00216B59" w:rsidRPr="008C15E7">
      <w:rPr>
        <w:rFonts w:ascii="Calibri Light" w:hAnsi="Calibri Light" w:cs="Calibri Light"/>
        <w:smallCaps/>
        <w:color w:val="006380"/>
        <w:spacing w:val="6"/>
        <w:sz w:val="18"/>
        <w:szCs w:val="18"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273" w:rsidRPr="008B73DA" w:rsidRDefault="00CD5536" w:rsidP="008B73DA">
    <w:pPr>
      <w:pStyle w:val="Paragraphestandard"/>
      <w:numPr>
        <w:ilvl w:val="0"/>
        <w:numId w:val="0"/>
      </w:numPr>
      <w:spacing w:after="40"/>
      <w:jc w:val="both"/>
      <w:rPr>
        <w:rFonts w:ascii="Calibri" w:hAnsi="Calibri" w:cs="Calibri"/>
        <w:smallCaps/>
        <w:color w:val="006380"/>
        <w:spacing w:val="6"/>
        <w:sz w:val="6"/>
        <w:szCs w:val="6"/>
      </w:rPr>
    </w:pPr>
    <w:r>
      <w:rPr>
        <w:noProof/>
        <w:lang w:val="fr-FR"/>
      </w:rPr>
      <mc:AlternateContent>
        <mc:Choice Requires="wps">
          <w:drawing>
            <wp:anchor distT="0" distB="0" distL="114300" distR="114300" simplePos="0" relativeHeight="251668479" behindDoc="0" locked="0" layoutInCell="1" allowOverlap="1" wp14:anchorId="25083D2F" wp14:editId="481FFD21">
              <wp:simplePos x="0" y="0"/>
              <wp:positionH relativeFrom="margin">
                <wp:align>center</wp:align>
              </wp:positionH>
              <wp:positionV relativeFrom="paragraph">
                <wp:posOffset>-38100</wp:posOffset>
              </wp:positionV>
              <wp:extent cx="6486525" cy="485775"/>
              <wp:effectExtent l="0" t="0" r="9525" b="9525"/>
              <wp:wrapNone/>
              <wp:docPr id="11" name="Zone de text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6525" cy="485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CD5536" w:rsidRPr="00187A6E" w:rsidRDefault="00CD5536" w:rsidP="00CD5536">
                          <w:pPr>
                            <w:pStyle w:val="Paragraphestandard"/>
                            <w:numPr>
                              <w:ilvl w:val="0"/>
                              <w:numId w:val="0"/>
                            </w:numPr>
                            <w:spacing w:line="240" w:lineRule="auto"/>
                            <w:ind w:left="567"/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>IFCP-CFTC</w:t>
                          </w:r>
                          <w:r w:rsidRPr="00187A6E"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CD5536" w:rsidRPr="00187A6E" w:rsidRDefault="00CD5536" w:rsidP="00CD5536">
                          <w:pPr>
                            <w:pStyle w:val="Paragraphestandard"/>
                            <w:numPr>
                              <w:ilvl w:val="0"/>
                              <w:numId w:val="0"/>
                            </w:numPr>
                            <w:spacing w:line="240" w:lineRule="auto"/>
                            <w:ind w:left="567"/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>45, rue de la Procession 75015 Paris</w:t>
                          </w:r>
                          <w:r w:rsidRPr="00187A6E"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 xml:space="preserve"> - Tél. : 01 73 30 49 </w:t>
                          </w:r>
                          <w:r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>00</w:t>
                          </w:r>
                          <w:r w:rsidRPr="00187A6E"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 xml:space="preserve"> - Fax : 01 73 30 49 18 - www.cftc.fr</w:t>
                          </w:r>
                        </w:p>
                        <w:p w:rsidR="00CD5536" w:rsidRPr="00187A6E" w:rsidRDefault="00CD5536" w:rsidP="00CD5536">
                          <w:pPr>
                            <w:rPr>
                              <w:color w:val="1F6CB4"/>
                            </w:rPr>
                          </w:pPr>
                          <w:r w:rsidRPr="00187A6E">
                            <w:rPr>
                              <w:rFonts w:ascii="Arial" w:hAnsi="Arial" w:cs="Arial"/>
                              <w:color w:val="1F6CB4"/>
                              <w:sz w:val="16"/>
                              <w:szCs w:val="16"/>
                            </w:rPr>
                            <w:t>Membre de la Confédération Européenne des Syndicats et de la Confédération Syndicale Internationale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083D2F" id="_x0000_t202" coordsize="21600,21600" o:spt="202" path="m,l,21600r21600,l21600,xe">
              <v:stroke joinstyle="miter"/>
              <v:path gradientshapeok="t" o:connecttype="rect"/>
            </v:shapetype>
            <v:shape id="Zone de texte 11" o:spid="_x0000_s1026" type="#_x0000_t202" style="position:absolute;left:0;text-align:left;margin-left:0;margin-top:-3pt;width:510.75pt;height:38.25pt;z-index:25166847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" fillcolor="white [3201]" stroked="f" strokeweight=".5pt">
              <v:textbox>
                <w:txbxContent>
                  <w:p w:rsidR="00CD5536" w:rsidRPr="00187A6E" w:rsidRDefault="00CD5536" w:rsidP="00CD5536">
                    <w:pPr>
                      <w:pStyle w:val="Paragraphestandard"/>
                      <w:numPr>
                        <w:ilvl w:val="0"/>
                        <w:numId w:val="0"/>
                      </w:numPr>
                      <w:spacing w:line="240" w:lineRule="auto"/>
                      <w:ind w:left="567"/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>IFCP-CFTC</w:t>
                    </w:r>
                    <w:r w:rsidRPr="00187A6E"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 xml:space="preserve"> </w:t>
                    </w:r>
                  </w:p>
                  <w:p w:rsidR="00CD5536" w:rsidRPr="00187A6E" w:rsidRDefault="00CD5536" w:rsidP="00CD5536">
                    <w:pPr>
                      <w:pStyle w:val="Paragraphestandard"/>
                      <w:numPr>
                        <w:ilvl w:val="0"/>
                        <w:numId w:val="0"/>
                      </w:numPr>
                      <w:spacing w:line="240" w:lineRule="auto"/>
                      <w:ind w:left="567"/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>45, rue de la Procession 75015 Paris</w:t>
                    </w:r>
                    <w:r w:rsidRPr="00187A6E"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 xml:space="preserve"> - Tél. : 01 73 30 49 </w:t>
                    </w:r>
                    <w:r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>00</w:t>
                    </w:r>
                    <w:r w:rsidRPr="00187A6E"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 xml:space="preserve"> - Fax : 01 73 30 49 18 - www.cftc.fr</w:t>
                    </w:r>
                  </w:p>
                  <w:p w:rsidR="00CD5536" w:rsidRPr="00187A6E" w:rsidRDefault="00CD5536" w:rsidP="00CD5536">
                    <w:pPr>
                      <w:rPr>
                        <w:color w:val="1F6CB4"/>
                      </w:rPr>
                    </w:pPr>
                    <w:r w:rsidRPr="00187A6E">
                      <w:rPr>
                        <w:rFonts w:ascii="Arial" w:hAnsi="Arial" w:cs="Arial"/>
                        <w:color w:val="1F6CB4"/>
                        <w:sz w:val="16"/>
                        <w:szCs w:val="16"/>
                      </w:rPr>
                      <w:t>Membre de la Confédération Européenne des Syndicats et de la Confédération Syndicale Internationale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B73DA" w:rsidRPr="008C15E7">
      <w:rPr>
        <w:rFonts w:ascii="Calibri Light" w:hAnsi="Calibri Light" w:cs="Calibri Light"/>
        <w:smallCaps/>
        <w:color w:val="006380"/>
        <w:spacing w:val="6"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D01" w:rsidRPr="00D46B23" w:rsidRDefault="00B73D01" w:rsidP="00D46B23">
      <w:pPr>
        <w:pStyle w:val="Pieddepage"/>
        <w:numPr>
          <w:ilvl w:val="0"/>
          <w:numId w:val="0"/>
        </w:numPr>
        <w:pBdr>
          <w:top w:val="single" w:sz="2" w:space="1" w:color="008080"/>
        </w:pBdr>
        <w:spacing w:before="20" w:after="20"/>
        <w:rPr>
          <w:sz w:val="2"/>
          <w:szCs w:val="2"/>
        </w:rPr>
      </w:pPr>
    </w:p>
  </w:footnote>
  <w:footnote w:type="continuationSeparator" w:id="0">
    <w:p w:rsidR="00B73D01" w:rsidRDefault="00B73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C67" w:rsidRPr="00BC630D" w:rsidRDefault="00266ABC" w:rsidP="006800D2">
    <w:pPr>
      <w:numPr>
        <w:ilvl w:val="0"/>
        <w:numId w:val="0"/>
      </w:numPr>
      <w:jc w:val="center"/>
      <w:rPr>
        <w:color w:val="2E369C"/>
      </w:rPr>
    </w:pPr>
    <w:r>
      <w:rPr>
        <w:b/>
        <w:bCs/>
        <w:noProof/>
        <w:color w:val="2E369C"/>
        <w:sz w:val="32"/>
        <w:szCs w:val="32"/>
        <w:lang w:val="fr-FR"/>
        <w14:ligatures w14:val="none"/>
      </w:rPr>
      <w:drawing>
        <wp:anchor distT="0" distB="0" distL="114300" distR="114300" simplePos="0" relativeHeight="251666431" behindDoc="0" locked="0" layoutInCell="1" allowOverlap="1" wp14:anchorId="27E862F8" wp14:editId="19298FC6">
          <wp:simplePos x="0" y="0"/>
          <wp:positionH relativeFrom="column">
            <wp:posOffset>-377319</wp:posOffset>
          </wp:positionH>
          <wp:positionV relativeFrom="paragraph">
            <wp:posOffset>-234950</wp:posOffset>
          </wp:positionV>
          <wp:extent cx="805912" cy="698341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912" cy="698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6663" w:rsidRPr="00BC630D">
      <w:rPr>
        <w:noProof/>
        <w:color w:val="2E369C"/>
        <w:lang w:val="fr-FR"/>
      </w:rPr>
      <w:drawing>
        <wp:anchor distT="0" distB="0" distL="114300" distR="114300" simplePos="0" relativeHeight="251660287" behindDoc="1" locked="1" layoutInCell="1" allowOverlap="1" wp14:anchorId="038088FB" wp14:editId="7513A5ED">
          <wp:simplePos x="0" y="0"/>
          <wp:positionH relativeFrom="margin">
            <wp:posOffset>-523875</wp:posOffset>
          </wp:positionH>
          <wp:positionV relativeFrom="margin">
            <wp:posOffset>-1177290</wp:posOffset>
          </wp:positionV>
          <wp:extent cx="7522210" cy="1176020"/>
          <wp:effectExtent l="0" t="0" r="0" b="5080"/>
          <wp:wrapNone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 35"/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80" t="17682" r="-4689" b="68204"/>
                  <a:stretch/>
                </pic:blipFill>
                <pic:spPr bwMode="auto">
                  <a:xfrm>
                    <a:off x="0" y="0"/>
                    <a:ext cx="7522210" cy="1176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1CBF">
      <w:rPr>
        <w:noProof/>
        <w:color w:val="2E369C"/>
        <w:sz w:val="32"/>
        <w:szCs w:val="32"/>
      </w:rPr>
      <w:t>CAS PRATIQUE N°1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FE7" w:rsidRDefault="00B37E82" w:rsidP="00CD5536">
    <w:pPr>
      <w:numPr>
        <w:ilvl w:val="0"/>
        <w:numId w:val="0"/>
      </w:numPr>
      <w:spacing w:line="276" w:lineRule="auto"/>
      <w:ind w:left="1416"/>
      <w:rPr>
        <w:b/>
        <w:bCs/>
        <w:noProof/>
        <w:color w:val="2E369C"/>
        <w:sz w:val="32"/>
        <w:szCs w:val="32"/>
      </w:rPr>
    </w:pPr>
    <w:r w:rsidRPr="00CD5536">
      <w:rPr>
        <w:b/>
        <w:bCs/>
        <w:noProof/>
        <w:color w:val="2E369C"/>
        <w:sz w:val="28"/>
        <w:szCs w:val="32"/>
        <w:lang w:val="fr-FR"/>
        <w14:ligatures w14:val="none"/>
      </w:rPr>
      <w:drawing>
        <wp:anchor distT="0" distB="0" distL="114300" distR="114300" simplePos="0" relativeHeight="251664383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71120</wp:posOffset>
          </wp:positionV>
          <wp:extent cx="784800" cy="680046"/>
          <wp:effectExtent l="0" t="0" r="0" b="6350"/>
          <wp:wrapNone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00" cy="6800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1FE7" w:rsidRPr="00CD5536">
      <w:rPr>
        <w:noProof/>
        <w:color w:val="2E369C"/>
        <w:sz w:val="22"/>
        <w:lang w:val="fr-FR"/>
      </w:rPr>
      <w:drawing>
        <wp:anchor distT="0" distB="0" distL="114300" distR="114300" simplePos="0" relativeHeight="251663359" behindDoc="1" locked="1" layoutInCell="1" allowOverlap="1" wp14:anchorId="52D53269" wp14:editId="57FBBA23">
          <wp:simplePos x="0" y="0"/>
          <wp:positionH relativeFrom="margin">
            <wp:posOffset>-533400</wp:posOffset>
          </wp:positionH>
          <wp:positionV relativeFrom="margin">
            <wp:posOffset>-1919605</wp:posOffset>
          </wp:positionV>
          <wp:extent cx="7559675" cy="1515745"/>
          <wp:effectExtent l="0" t="0" r="0" b="0"/>
          <wp:wrapNone/>
          <wp:docPr id="20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 35"/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80" t="17682" r="-4689" b="68204"/>
                  <a:stretch/>
                </pic:blipFill>
                <pic:spPr bwMode="auto">
                  <a:xfrm>
                    <a:off x="0" y="0"/>
                    <a:ext cx="7559675" cy="15157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5536">
      <w:rPr>
        <w:b/>
        <w:bCs/>
        <w:noProof/>
        <w:color w:val="2E369C"/>
        <w:sz w:val="28"/>
        <w:szCs w:val="32"/>
      </w:rPr>
      <w:t xml:space="preserve">  </w:t>
    </w:r>
    <w:r w:rsidR="00100114">
      <w:rPr>
        <w:b/>
        <w:bCs/>
        <w:noProof/>
        <w:color w:val="2E369C"/>
        <w:sz w:val="28"/>
        <w:szCs w:val="32"/>
      </w:rPr>
      <w:t xml:space="preserve">  </w:t>
    </w:r>
    <w:r w:rsidR="00CD5536" w:rsidRPr="00CD5536">
      <w:rPr>
        <w:b/>
        <w:bCs/>
        <w:noProof/>
        <w:color w:val="2E369C"/>
        <w:sz w:val="28"/>
        <w:szCs w:val="32"/>
      </w:rPr>
      <w:t>PR</w:t>
    </w:r>
    <w:r w:rsidR="003B0BAC">
      <w:rPr>
        <w:b/>
        <w:bCs/>
        <w:noProof/>
        <w:color w:val="2E369C"/>
        <w:sz w:val="28"/>
        <w:szCs w:val="32"/>
      </w:rPr>
      <w:t xml:space="preserve">OGRAMME </w:t>
    </w:r>
    <w:r w:rsidR="005F7D5B">
      <w:rPr>
        <w:b/>
        <w:bCs/>
        <w:noProof/>
        <w:color w:val="2E369C"/>
        <w:sz w:val="28"/>
        <w:szCs w:val="32"/>
      </w:rPr>
      <w:t xml:space="preserve">DE FORMATION CPH </w:t>
    </w:r>
    <w:r w:rsidR="005F7D5B" w:rsidRPr="005F7D5B">
      <w:rPr>
        <w:rFonts w:ascii="Arial" w:hAnsi="Arial" w:cs="Arial"/>
        <w:b/>
        <w:bCs/>
        <w:noProof/>
        <w:color w:val="2E369C"/>
        <w:szCs w:val="32"/>
      </w:rPr>
      <w:t xml:space="preserve">À </w:t>
    </w:r>
    <w:r w:rsidR="005F7D5B">
      <w:rPr>
        <w:b/>
        <w:bCs/>
        <w:noProof/>
        <w:color w:val="2E369C"/>
        <w:sz w:val="28"/>
        <w:szCs w:val="32"/>
      </w:rPr>
      <w:t xml:space="preserve">DISTANCE </w:t>
    </w:r>
    <w:r w:rsidR="00100114">
      <w:rPr>
        <w:b/>
        <w:bCs/>
        <w:noProof/>
        <w:color w:val="2E369C"/>
        <w:sz w:val="28"/>
        <w:szCs w:val="32"/>
      </w:rPr>
      <w:t>2024</w:t>
    </w:r>
    <w:r w:rsidR="005F7D5B">
      <w:rPr>
        <w:b/>
        <w:bCs/>
        <w:noProof/>
        <w:color w:val="2E369C"/>
        <w:sz w:val="28"/>
        <w:szCs w:val="32"/>
      </w:rPr>
      <w:t xml:space="preserve">          </w:t>
    </w:r>
    <w:r w:rsidR="00CD5536">
      <w:rPr>
        <w:noProof/>
        <w:lang w:val="fr-FR"/>
      </w:rPr>
      <w:drawing>
        <wp:inline distT="0" distB="0" distL="0" distR="0" wp14:anchorId="31E31DCE" wp14:editId="70FB35FC">
          <wp:extent cx="1077756" cy="609600"/>
          <wp:effectExtent l="0" t="0" r="8255" b="0"/>
          <wp:docPr id="21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SFeP_bleu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7756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41FE7">
      <w:rPr>
        <w:b/>
        <w:bCs/>
        <w:noProof/>
        <w:color w:val="2E369C"/>
        <w:sz w:val="32"/>
        <w:szCs w:val="3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msoA9D4"/>
      </v:shape>
    </w:pict>
  </w:numPicBullet>
  <w:abstractNum w:abstractNumId="0" w15:restartNumberingAfterBreak="0">
    <w:nsid w:val="FFFFFF89"/>
    <w:multiLevelType w:val="singleLevel"/>
    <w:tmpl w:val="29FA9EF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894EE873"/>
    <w:styleLink w:val="MultipleChoicesQuestions"/>
    <w:lvl w:ilvl="0">
      <w:start w:val="1"/>
      <w:numFmt w:val="decimal"/>
      <w:isLgl/>
      <w:lvlText w:val="%1."/>
      <w:lvlJc w:val="left"/>
      <w:pPr>
        <w:tabs>
          <w:tab w:val="num" w:pos="568"/>
        </w:tabs>
        <w:ind w:left="568" w:firstLine="0"/>
      </w:pPr>
      <w:rPr>
        <w:rFonts w:hint="default"/>
        <w:position w:val="0"/>
      </w:rPr>
    </w:lvl>
    <w:lvl w:ilvl="1">
      <w:start w:val="1"/>
      <w:numFmt w:val="decimal"/>
      <w:isLgl/>
      <w:lvlText w:val="%2.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2">
      <w:start w:val="1"/>
      <w:numFmt w:val="decimal"/>
      <w:isLgl/>
      <w:lvlText w:val="%3."/>
      <w:lvlJc w:val="left"/>
      <w:pPr>
        <w:tabs>
          <w:tab w:val="num" w:pos="288"/>
        </w:tabs>
        <w:ind w:left="288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88"/>
        </w:tabs>
        <w:ind w:left="288" w:firstLine="1080"/>
      </w:pPr>
      <w:rPr>
        <w:rFonts w:hint="default"/>
        <w:position w:val="0"/>
      </w:rPr>
    </w:lvl>
    <w:lvl w:ilvl="4">
      <w:start w:val="1"/>
      <w:numFmt w:val="decimal"/>
      <w:isLgl/>
      <w:lvlText w:val="%5."/>
      <w:lvlJc w:val="left"/>
      <w:pPr>
        <w:tabs>
          <w:tab w:val="num" w:pos="288"/>
        </w:tabs>
        <w:ind w:left="288" w:firstLine="1440"/>
      </w:pPr>
      <w:rPr>
        <w:rFonts w:hint="default"/>
        <w:position w:val="0"/>
      </w:rPr>
    </w:lvl>
    <w:lvl w:ilvl="5">
      <w:start w:val="1"/>
      <w:numFmt w:val="decimal"/>
      <w:isLgl/>
      <w:lvlText w:val="%6."/>
      <w:lvlJc w:val="left"/>
      <w:pPr>
        <w:tabs>
          <w:tab w:val="num" w:pos="288"/>
        </w:tabs>
        <w:ind w:left="288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88"/>
        </w:tabs>
        <w:ind w:left="288" w:firstLine="2160"/>
      </w:pPr>
      <w:rPr>
        <w:rFonts w:hint="default"/>
        <w:position w:val="0"/>
      </w:rPr>
    </w:lvl>
    <w:lvl w:ilvl="7">
      <w:start w:val="1"/>
      <w:numFmt w:val="decimal"/>
      <w:isLgl/>
      <w:lvlText w:val="%8."/>
      <w:lvlJc w:val="left"/>
      <w:pPr>
        <w:tabs>
          <w:tab w:val="num" w:pos="288"/>
        </w:tabs>
        <w:ind w:left="288" w:firstLine="2520"/>
      </w:pPr>
      <w:rPr>
        <w:rFonts w:hint="default"/>
        <w:position w:val="0"/>
      </w:rPr>
    </w:lvl>
    <w:lvl w:ilvl="8">
      <w:start w:val="1"/>
      <w:numFmt w:val="decimal"/>
      <w:isLgl/>
      <w:lvlText w:val="%9."/>
      <w:lvlJc w:val="left"/>
      <w:pPr>
        <w:tabs>
          <w:tab w:val="num" w:pos="288"/>
        </w:tabs>
        <w:ind w:left="288" w:firstLine="2880"/>
      </w:pPr>
      <w:rPr>
        <w:rFonts w:hint="default"/>
        <w:position w:val="0"/>
      </w:rPr>
    </w:lvl>
  </w:abstractNum>
  <w:abstractNum w:abstractNumId="2" w15:restartNumberingAfterBreak="0">
    <w:nsid w:val="00000003"/>
    <w:multiLevelType w:val="multilevel"/>
    <w:tmpl w:val="894EE875"/>
    <w:styleLink w:val="MultipleChoiceAnswers"/>
    <w:lvl w:ilvl="0">
      <w:start w:val="1"/>
      <w:numFmt w:val="lowerLetter"/>
      <w:lvlText w:val="%1)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2">
      <w:start w:val="1"/>
      <w:numFmt w:val="lowerLetter"/>
      <w:lvlText w:val="%3)"/>
      <w:lvlJc w:val="left"/>
      <w:pPr>
        <w:tabs>
          <w:tab w:val="num" w:pos="288"/>
        </w:tabs>
        <w:ind w:left="288" w:firstLine="360"/>
      </w:pPr>
      <w:rPr>
        <w:rFonts w:hint="default"/>
        <w:position w:val="0"/>
      </w:rPr>
    </w:lvl>
    <w:lvl w:ilvl="3">
      <w:start w:val="1"/>
      <w:numFmt w:val="lowerLetter"/>
      <w:lvlText w:val="%4)"/>
      <w:lvlJc w:val="left"/>
      <w:pPr>
        <w:tabs>
          <w:tab w:val="num" w:pos="288"/>
        </w:tabs>
        <w:ind w:left="288" w:firstLine="360"/>
      </w:pPr>
      <w:rPr>
        <w:rFonts w:hint="default"/>
        <w:position w:val="0"/>
      </w:rPr>
    </w:lvl>
    <w:lvl w:ilvl="4">
      <w:start w:val="1"/>
      <w:numFmt w:val="lowerLetter"/>
      <w:lvlText w:val="%5)"/>
      <w:lvlJc w:val="left"/>
      <w:pPr>
        <w:tabs>
          <w:tab w:val="num" w:pos="288"/>
        </w:tabs>
        <w:ind w:left="288" w:firstLine="360"/>
      </w:pPr>
      <w:rPr>
        <w:rFonts w:hint="default"/>
        <w:position w:val="0"/>
      </w:rPr>
    </w:lvl>
    <w:lvl w:ilvl="5">
      <w:start w:val="1"/>
      <w:numFmt w:val="lowerLetter"/>
      <w:lvlText w:val="%6)"/>
      <w:lvlJc w:val="left"/>
      <w:pPr>
        <w:tabs>
          <w:tab w:val="num" w:pos="288"/>
        </w:tabs>
        <w:ind w:left="288" w:firstLine="360"/>
      </w:pPr>
      <w:rPr>
        <w:rFonts w:hint="default"/>
        <w:position w:val="0"/>
      </w:rPr>
    </w:lvl>
    <w:lvl w:ilvl="6">
      <w:start w:val="1"/>
      <w:numFmt w:val="lowerLetter"/>
      <w:lvlText w:val="%7)"/>
      <w:lvlJc w:val="left"/>
      <w:pPr>
        <w:tabs>
          <w:tab w:val="num" w:pos="288"/>
        </w:tabs>
        <w:ind w:left="288" w:firstLine="360"/>
      </w:pPr>
      <w:rPr>
        <w:rFonts w:hint="default"/>
        <w:position w:val="0"/>
      </w:rPr>
    </w:lvl>
    <w:lvl w:ilvl="7">
      <w:start w:val="1"/>
      <w:numFmt w:val="lowerLetter"/>
      <w:lvlText w:val="%8)"/>
      <w:lvlJc w:val="left"/>
      <w:pPr>
        <w:tabs>
          <w:tab w:val="num" w:pos="288"/>
        </w:tabs>
        <w:ind w:left="288" w:firstLine="360"/>
      </w:pPr>
      <w:rPr>
        <w:rFonts w:hint="default"/>
        <w:position w:val="0"/>
      </w:rPr>
    </w:lvl>
    <w:lvl w:ilvl="8">
      <w:start w:val="1"/>
      <w:numFmt w:val="lowerLetter"/>
      <w:lvlText w:val="%9)"/>
      <w:lvlJc w:val="left"/>
      <w:pPr>
        <w:tabs>
          <w:tab w:val="num" w:pos="288"/>
        </w:tabs>
        <w:ind w:left="288" w:firstLine="360"/>
      </w:pPr>
      <w:rPr>
        <w:rFonts w:hint="default"/>
        <w:position w:val="0"/>
      </w:rPr>
    </w:lvl>
  </w:abstractNum>
  <w:abstractNum w:abstractNumId="3" w15:restartNumberingAfterBreak="0">
    <w:nsid w:val="024A0DF8"/>
    <w:multiLevelType w:val="hybridMultilevel"/>
    <w:tmpl w:val="2098D7D6"/>
    <w:lvl w:ilvl="0" w:tplc="D666A188">
      <w:start w:val="1"/>
      <w:numFmt w:val="bullet"/>
      <w:pStyle w:val="5-PUCE"/>
      <w:lvlText w:val=""/>
      <w:lvlJc w:val="left"/>
      <w:pPr>
        <w:ind w:left="720" w:hanging="360"/>
      </w:pPr>
      <w:rPr>
        <w:rFonts w:ascii="Symbol" w:hAnsi="Symbol" w:hint="default"/>
        <w:color w:val="0F3F93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460C2"/>
    <w:multiLevelType w:val="hybridMultilevel"/>
    <w:tmpl w:val="678273E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15E76"/>
    <w:multiLevelType w:val="hybridMultilevel"/>
    <w:tmpl w:val="3B86D50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F01181"/>
    <w:multiLevelType w:val="hybridMultilevel"/>
    <w:tmpl w:val="34E22226"/>
    <w:lvl w:ilvl="0" w:tplc="759A2792">
      <w:start w:val="1"/>
      <w:numFmt w:val="bullet"/>
      <w:pStyle w:val="Titre6"/>
      <w:lvlText w:val="}"/>
      <w:lvlJc w:val="left"/>
      <w:pPr>
        <w:ind w:left="1287" w:hanging="360"/>
      </w:pPr>
      <w:rPr>
        <w:rFonts w:ascii="Wingdings 3" w:hAnsi="Wingdings 3" w:hint="default"/>
        <w:b/>
        <w:bCs/>
        <w:color w:val="016380"/>
        <w:w w:val="132"/>
        <w:sz w:val="15"/>
        <w:szCs w:val="10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A6629D4"/>
    <w:multiLevelType w:val="multilevel"/>
    <w:tmpl w:val="269480B8"/>
    <w:styleLink w:val="Listeactuelle2"/>
    <w:lvl w:ilvl="0">
      <w:start w:val="1"/>
      <w:numFmt w:val="decimal"/>
      <w:lvlText w:val="%1 |"/>
      <w:lvlJc w:val="left"/>
      <w:pPr>
        <w:ind w:left="360" w:hanging="360"/>
      </w:pPr>
      <w:rPr>
        <w:rFonts w:ascii="Georgia" w:hAnsi="Georgia" w:cs="Times New Roman" w:hint="default"/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A8124F7"/>
    <w:multiLevelType w:val="hybridMultilevel"/>
    <w:tmpl w:val="BA1AE986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8A5EA2"/>
    <w:multiLevelType w:val="multilevel"/>
    <w:tmpl w:val="9BFCBFB6"/>
    <w:styleLink w:val="Listeactuelle6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  <w:b/>
        <w:bCs/>
        <w:color w:val="595959" w:themeColor="text1" w:themeTint="A6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E25504"/>
    <w:multiLevelType w:val="hybridMultilevel"/>
    <w:tmpl w:val="A236714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9603A"/>
    <w:multiLevelType w:val="hybridMultilevel"/>
    <w:tmpl w:val="B84CE80E"/>
    <w:lvl w:ilvl="0" w:tplc="1A9E6A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B6D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28478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CE3A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143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383E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1AE7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CED8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4E9E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AE02995"/>
    <w:multiLevelType w:val="hybridMultilevel"/>
    <w:tmpl w:val="E20A16BC"/>
    <w:lvl w:ilvl="0" w:tplc="76DE800C">
      <w:start w:val="1"/>
      <w:numFmt w:val="decimal"/>
      <w:pStyle w:val="Normal"/>
      <w:lvlText w:val="%1."/>
      <w:lvlJc w:val="left"/>
      <w:pPr>
        <w:ind w:left="652" w:hanging="652"/>
      </w:pPr>
      <w:rPr>
        <w:rFonts w:hint="default"/>
        <w:b/>
        <w:bCs/>
        <w:color w:val="808080" w:themeColor="background1" w:themeShade="80"/>
        <w:sz w:val="20"/>
        <w:szCs w:val="2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F14CE"/>
    <w:multiLevelType w:val="multilevel"/>
    <w:tmpl w:val="2F22715A"/>
    <w:styleLink w:val="Listeactuelle1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0D281E"/>
    <w:multiLevelType w:val="multilevel"/>
    <w:tmpl w:val="0E80A438"/>
    <w:styleLink w:val="Listeactuelle5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  <w:b/>
        <w:bCs/>
        <w:color w:val="595959" w:themeColor="text1" w:themeTint="A6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8D286E"/>
    <w:multiLevelType w:val="hybridMultilevel"/>
    <w:tmpl w:val="B8809A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52BA4"/>
    <w:multiLevelType w:val="hybridMultilevel"/>
    <w:tmpl w:val="BFC469FA"/>
    <w:lvl w:ilvl="0" w:tplc="1A9E6AE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D93F58"/>
    <w:multiLevelType w:val="hybridMultilevel"/>
    <w:tmpl w:val="9550AA94"/>
    <w:lvl w:ilvl="0" w:tplc="9AA408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0E9A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C6EC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F3CC7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524C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250A1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36B5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5A4A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5C08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10A4B76"/>
    <w:multiLevelType w:val="multilevel"/>
    <w:tmpl w:val="50A67136"/>
    <w:styleLink w:val="Listeactuelle3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595959" w:themeColor="text1" w:themeTint="A6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7F77D8"/>
    <w:multiLevelType w:val="hybridMultilevel"/>
    <w:tmpl w:val="F4B45214"/>
    <w:lvl w:ilvl="0" w:tplc="60FC2F3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DD2BB3C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8A16ECB2">
      <w:numFmt w:val="bullet"/>
      <w:lvlText w:val="•"/>
      <w:lvlJc w:val="righ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0AB448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E04C502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E7DA142A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E54E915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8ECA4D9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28384DE2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4A6502"/>
    <w:multiLevelType w:val="hybridMultilevel"/>
    <w:tmpl w:val="F9280C76"/>
    <w:lvl w:ilvl="0" w:tplc="5726A4AC">
      <w:start w:val="1"/>
      <w:numFmt w:val="bullet"/>
      <w:pStyle w:val="Titre3"/>
      <w:lvlText w:val="w"/>
      <w:lvlJc w:val="left"/>
      <w:pPr>
        <w:ind w:left="360" w:hanging="360"/>
      </w:pPr>
      <w:rPr>
        <w:rFonts w:ascii="Wingdings" w:hAnsi="Wingdings" w:hint="default"/>
        <w:b/>
        <w:bCs/>
        <w:color w:val="016380"/>
        <w:sz w:val="24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7600DC"/>
    <w:multiLevelType w:val="multilevel"/>
    <w:tmpl w:val="E20A16BC"/>
    <w:styleLink w:val="Listeactuelle7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  <w:b/>
        <w:bCs/>
        <w:color w:val="808080" w:themeColor="background1" w:themeShade="8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DF3FED"/>
    <w:multiLevelType w:val="hybridMultilevel"/>
    <w:tmpl w:val="AE127D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4852D4"/>
    <w:multiLevelType w:val="hybridMultilevel"/>
    <w:tmpl w:val="9DCABD6A"/>
    <w:lvl w:ilvl="0" w:tplc="367802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808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A661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825A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E01A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BCDB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F83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CC26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BC46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62785ECA"/>
    <w:multiLevelType w:val="hybridMultilevel"/>
    <w:tmpl w:val="48AEBAEE"/>
    <w:lvl w:ilvl="0" w:tplc="AB124D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C010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BEDA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7039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3AA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3618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5E35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38AE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5E5D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627F7A93"/>
    <w:multiLevelType w:val="hybridMultilevel"/>
    <w:tmpl w:val="13B203B4"/>
    <w:lvl w:ilvl="0" w:tplc="5C3607D0">
      <w:start w:val="1"/>
      <w:numFmt w:val="bullet"/>
      <w:pStyle w:val="Titre7"/>
      <w:lvlText w:val="P"/>
      <w:lvlJc w:val="left"/>
      <w:pPr>
        <w:ind w:left="1287" w:hanging="360"/>
      </w:pPr>
      <w:rPr>
        <w:rFonts w:ascii="Wingdings 2" w:hAnsi="Wingdings 2" w:hint="default"/>
        <w:b/>
        <w:bCs/>
        <w:color w:val="016380"/>
        <w:sz w:val="20"/>
        <w:szCs w:val="1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1570F7"/>
    <w:multiLevelType w:val="hybridMultilevel"/>
    <w:tmpl w:val="26889CCC"/>
    <w:lvl w:ilvl="0" w:tplc="C826D1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E250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5AFF4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52BE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3ADE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A662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E840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0CD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7447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75D21CE"/>
    <w:multiLevelType w:val="hybridMultilevel"/>
    <w:tmpl w:val="496AFD58"/>
    <w:lvl w:ilvl="0" w:tplc="CE58BA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165D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EFE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B7C80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5E8E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88A6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3E38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8C57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5A46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69F473E8"/>
    <w:multiLevelType w:val="multilevel"/>
    <w:tmpl w:val="A4725AF2"/>
    <w:styleLink w:val="Listeactuelle4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595959" w:themeColor="text1" w:themeTint="A6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C671CE"/>
    <w:multiLevelType w:val="hybridMultilevel"/>
    <w:tmpl w:val="D30E789E"/>
    <w:lvl w:ilvl="0" w:tplc="E15AD5CE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color w:val="016380"/>
        <w:sz w:val="24"/>
        <w:szCs w:val="22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7A985F82"/>
    <w:multiLevelType w:val="hybridMultilevel"/>
    <w:tmpl w:val="F54883AA"/>
    <w:lvl w:ilvl="0" w:tplc="8E3C1BDC">
      <w:start w:val="1"/>
      <w:numFmt w:val="upperRoman"/>
      <w:lvlText w:val="%1."/>
      <w:lvlJc w:val="right"/>
      <w:pPr>
        <w:ind w:left="1440" w:hanging="360"/>
      </w:pPr>
      <w:rPr>
        <w:color w:val="EA4F70" w:themeColor="accent1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13"/>
  </w:num>
  <w:num w:numId="5">
    <w:abstractNumId w:val="7"/>
  </w:num>
  <w:num w:numId="6">
    <w:abstractNumId w:val="12"/>
  </w:num>
  <w:num w:numId="7">
    <w:abstractNumId w:val="18"/>
  </w:num>
  <w:num w:numId="8">
    <w:abstractNumId w:val="28"/>
  </w:num>
  <w:num w:numId="9">
    <w:abstractNumId w:val="12"/>
  </w:num>
  <w:num w:numId="10">
    <w:abstractNumId w:val="20"/>
  </w:num>
  <w:num w:numId="11">
    <w:abstractNumId w:val="14"/>
  </w:num>
  <w:num w:numId="12">
    <w:abstractNumId w:val="9"/>
  </w:num>
  <w:num w:numId="13">
    <w:abstractNumId w:val="29"/>
  </w:num>
  <w:num w:numId="14">
    <w:abstractNumId w:val="21"/>
  </w:num>
  <w:num w:numId="15">
    <w:abstractNumId w:val="6"/>
  </w:num>
  <w:num w:numId="16">
    <w:abstractNumId w:val="25"/>
  </w:num>
  <w:num w:numId="17">
    <w:abstractNumId w:val="0"/>
  </w:num>
  <w:num w:numId="18">
    <w:abstractNumId w:val="11"/>
  </w:num>
  <w:num w:numId="19">
    <w:abstractNumId w:val="16"/>
  </w:num>
  <w:num w:numId="20">
    <w:abstractNumId w:val="15"/>
  </w:num>
  <w:num w:numId="21">
    <w:abstractNumId w:val="5"/>
  </w:num>
  <w:num w:numId="22">
    <w:abstractNumId w:val="27"/>
  </w:num>
  <w:num w:numId="23">
    <w:abstractNumId w:val="24"/>
  </w:num>
  <w:num w:numId="24">
    <w:abstractNumId w:val="19"/>
  </w:num>
  <w:num w:numId="25">
    <w:abstractNumId w:val="30"/>
  </w:num>
  <w:num w:numId="26">
    <w:abstractNumId w:val="4"/>
  </w:num>
  <w:num w:numId="27">
    <w:abstractNumId w:val="10"/>
  </w:num>
  <w:num w:numId="28">
    <w:abstractNumId w:val="17"/>
  </w:num>
  <w:num w:numId="29">
    <w:abstractNumId w:val="23"/>
  </w:num>
  <w:num w:numId="30">
    <w:abstractNumId w:val="26"/>
  </w:num>
  <w:num w:numId="31">
    <w:abstractNumId w:val="8"/>
  </w:num>
  <w:num w:numId="32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D0A"/>
    <w:rsid w:val="00000905"/>
    <w:rsid w:val="000009D7"/>
    <w:rsid w:val="00001998"/>
    <w:rsid w:val="00001CFF"/>
    <w:rsid w:val="000020B4"/>
    <w:rsid w:val="00002BC0"/>
    <w:rsid w:val="000033E6"/>
    <w:rsid w:val="00004983"/>
    <w:rsid w:val="00004C00"/>
    <w:rsid w:val="00004D3C"/>
    <w:rsid w:val="00007845"/>
    <w:rsid w:val="00010686"/>
    <w:rsid w:val="00010F21"/>
    <w:rsid w:val="000116AE"/>
    <w:rsid w:val="00012B69"/>
    <w:rsid w:val="00012D31"/>
    <w:rsid w:val="00012F3A"/>
    <w:rsid w:val="0001377C"/>
    <w:rsid w:val="00013AC6"/>
    <w:rsid w:val="00014B09"/>
    <w:rsid w:val="0001511B"/>
    <w:rsid w:val="0001521E"/>
    <w:rsid w:val="000160EC"/>
    <w:rsid w:val="00016C0F"/>
    <w:rsid w:val="00020110"/>
    <w:rsid w:val="000208C5"/>
    <w:rsid w:val="00020CEC"/>
    <w:rsid w:val="00022BF8"/>
    <w:rsid w:val="00022EB4"/>
    <w:rsid w:val="00023EC5"/>
    <w:rsid w:val="00024737"/>
    <w:rsid w:val="00024A7C"/>
    <w:rsid w:val="00025464"/>
    <w:rsid w:val="00026E4D"/>
    <w:rsid w:val="000276EE"/>
    <w:rsid w:val="00030154"/>
    <w:rsid w:val="0003094B"/>
    <w:rsid w:val="00032207"/>
    <w:rsid w:val="00032389"/>
    <w:rsid w:val="000335A5"/>
    <w:rsid w:val="0003363C"/>
    <w:rsid w:val="000340CC"/>
    <w:rsid w:val="00034805"/>
    <w:rsid w:val="00034806"/>
    <w:rsid w:val="00034EAE"/>
    <w:rsid w:val="0003567F"/>
    <w:rsid w:val="0003579A"/>
    <w:rsid w:val="00035E51"/>
    <w:rsid w:val="000363D7"/>
    <w:rsid w:val="00036791"/>
    <w:rsid w:val="000368D1"/>
    <w:rsid w:val="00036DEE"/>
    <w:rsid w:val="00036EE5"/>
    <w:rsid w:val="000371CB"/>
    <w:rsid w:val="00040512"/>
    <w:rsid w:val="00040585"/>
    <w:rsid w:val="000410C8"/>
    <w:rsid w:val="00042336"/>
    <w:rsid w:val="00043135"/>
    <w:rsid w:val="0004324F"/>
    <w:rsid w:val="00043912"/>
    <w:rsid w:val="0004399B"/>
    <w:rsid w:val="00045015"/>
    <w:rsid w:val="00046118"/>
    <w:rsid w:val="000461E0"/>
    <w:rsid w:val="000464B2"/>
    <w:rsid w:val="00046D82"/>
    <w:rsid w:val="000477CA"/>
    <w:rsid w:val="0004794E"/>
    <w:rsid w:val="00047DB6"/>
    <w:rsid w:val="00053239"/>
    <w:rsid w:val="0005368C"/>
    <w:rsid w:val="00054F33"/>
    <w:rsid w:val="00056C85"/>
    <w:rsid w:val="0005729C"/>
    <w:rsid w:val="00060418"/>
    <w:rsid w:val="00060754"/>
    <w:rsid w:val="00060B99"/>
    <w:rsid w:val="00062514"/>
    <w:rsid w:val="0006330B"/>
    <w:rsid w:val="00063BD9"/>
    <w:rsid w:val="000640CB"/>
    <w:rsid w:val="000642E9"/>
    <w:rsid w:val="00064C75"/>
    <w:rsid w:val="00064E08"/>
    <w:rsid w:val="000650E7"/>
    <w:rsid w:val="000657F5"/>
    <w:rsid w:val="00067326"/>
    <w:rsid w:val="0006785E"/>
    <w:rsid w:val="00067975"/>
    <w:rsid w:val="000706DA"/>
    <w:rsid w:val="0007114B"/>
    <w:rsid w:val="000715DA"/>
    <w:rsid w:val="00071AB3"/>
    <w:rsid w:val="00071B61"/>
    <w:rsid w:val="00072393"/>
    <w:rsid w:val="00072618"/>
    <w:rsid w:val="00072A9A"/>
    <w:rsid w:val="00072D18"/>
    <w:rsid w:val="000735A1"/>
    <w:rsid w:val="00074DDF"/>
    <w:rsid w:val="000751D2"/>
    <w:rsid w:val="000758B6"/>
    <w:rsid w:val="00075F21"/>
    <w:rsid w:val="000761D3"/>
    <w:rsid w:val="000772B5"/>
    <w:rsid w:val="00080DD6"/>
    <w:rsid w:val="0008164A"/>
    <w:rsid w:val="00081979"/>
    <w:rsid w:val="0008231A"/>
    <w:rsid w:val="000823B9"/>
    <w:rsid w:val="00082AFA"/>
    <w:rsid w:val="0008385F"/>
    <w:rsid w:val="00083CE6"/>
    <w:rsid w:val="00084126"/>
    <w:rsid w:val="0008414B"/>
    <w:rsid w:val="00084749"/>
    <w:rsid w:val="00084834"/>
    <w:rsid w:val="00085217"/>
    <w:rsid w:val="000860EA"/>
    <w:rsid w:val="00086803"/>
    <w:rsid w:val="00086C55"/>
    <w:rsid w:val="000876E4"/>
    <w:rsid w:val="00087A61"/>
    <w:rsid w:val="000902DB"/>
    <w:rsid w:val="000902F6"/>
    <w:rsid w:val="0009111D"/>
    <w:rsid w:val="00091260"/>
    <w:rsid w:val="00093051"/>
    <w:rsid w:val="000931D1"/>
    <w:rsid w:val="00093853"/>
    <w:rsid w:val="00093A27"/>
    <w:rsid w:val="000947A3"/>
    <w:rsid w:val="00094B45"/>
    <w:rsid w:val="00094DF1"/>
    <w:rsid w:val="00095B0F"/>
    <w:rsid w:val="000966C6"/>
    <w:rsid w:val="00096E18"/>
    <w:rsid w:val="000970D3"/>
    <w:rsid w:val="00097245"/>
    <w:rsid w:val="00097339"/>
    <w:rsid w:val="00097596"/>
    <w:rsid w:val="000A07FA"/>
    <w:rsid w:val="000A0830"/>
    <w:rsid w:val="000A17C1"/>
    <w:rsid w:val="000A3548"/>
    <w:rsid w:val="000A4F93"/>
    <w:rsid w:val="000A64D2"/>
    <w:rsid w:val="000A654E"/>
    <w:rsid w:val="000A6F3B"/>
    <w:rsid w:val="000B12B2"/>
    <w:rsid w:val="000B1CC9"/>
    <w:rsid w:val="000B22CD"/>
    <w:rsid w:val="000B440A"/>
    <w:rsid w:val="000B47BB"/>
    <w:rsid w:val="000B5B37"/>
    <w:rsid w:val="000B5C39"/>
    <w:rsid w:val="000B696C"/>
    <w:rsid w:val="000B7F1C"/>
    <w:rsid w:val="000C0C5A"/>
    <w:rsid w:val="000C345E"/>
    <w:rsid w:val="000C3D4D"/>
    <w:rsid w:val="000C486C"/>
    <w:rsid w:val="000C4D61"/>
    <w:rsid w:val="000C5A7C"/>
    <w:rsid w:val="000C616D"/>
    <w:rsid w:val="000C630C"/>
    <w:rsid w:val="000C63CC"/>
    <w:rsid w:val="000C66F7"/>
    <w:rsid w:val="000C6B3B"/>
    <w:rsid w:val="000C6BF4"/>
    <w:rsid w:val="000C7D96"/>
    <w:rsid w:val="000D0EE2"/>
    <w:rsid w:val="000D1F07"/>
    <w:rsid w:val="000D299B"/>
    <w:rsid w:val="000D2E82"/>
    <w:rsid w:val="000D2FA2"/>
    <w:rsid w:val="000D3AFE"/>
    <w:rsid w:val="000D6065"/>
    <w:rsid w:val="000D651D"/>
    <w:rsid w:val="000D6DD3"/>
    <w:rsid w:val="000D6EF0"/>
    <w:rsid w:val="000E16B0"/>
    <w:rsid w:val="000E181B"/>
    <w:rsid w:val="000E18B3"/>
    <w:rsid w:val="000E1F23"/>
    <w:rsid w:val="000E3C82"/>
    <w:rsid w:val="000E4059"/>
    <w:rsid w:val="000E419F"/>
    <w:rsid w:val="000E48DA"/>
    <w:rsid w:val="000E49A8"/>
    <w:rsid w:val="000E5E7E"/>
    <w:rsid w:val="000E6603"/>
    <w:rsid w:val="000E6BC3"/>
    <w:rsid w:val="000E6F24"/>
    <w:rsid w:val="000E7A4E"/>
    <w:rsid w:val="000E7B68"/>
    <w:rsid w:val="000F01C4"/>
    <w:rsid w:val="000F0A82"/>
    <w:rsid w:val="000F10F0"/>
    <w:rsid w:val="000F1B61"/>
    <w:rsid w:val="000F1C5D"/>
    <w:rsid w:val="000F1CB5"/>
    <w:rsid w:val="000F1D42"/>
    <w:rsid w:val="000F31BE"/>
    <w:rsid w:val="000F46FA"/>
    <w:rsid w:val="000F4AF2"/>
    <w:rsid w:val="000F4B70"/>
    <w:rsid w:val="000F52FF"/>
    <w:rsid w:val="000F5EB4"/>
    <w:rsid w:val="000F72CE"/>
    <w:rsid w:val="00100114"/>
    <w:rsid w:val="0010184A"/>
    <w:rsid w:val="00101FDD"/>
    <w:rsid w:val="00102392"/>
    <w:rsid w:val="00102D88"/>
    <w:rsid w:val="00103232"/>
    <w:rsid w:val="00104633"/>
    <w:rsid w:val="0010471D"/>
    <w:rsid w:val="00105A9C"/>
    <w:rsid w:val="00106C3E"/>
    <w:rsid w:val="001070A7"/>
    <w:rsid w:val="0010751C"/>
    <w:rsid w:val="00110557"/>
    <w:rsid w:val="0011091B"/>
    <w:rsid w:val="00110CAA"/>
    <w:rsid w:val="001112A7"/>
    <w:rsid w:val="001117A2"/>
    <w:rsid w:val="00111DBF"/>
    <w:rsid w:val="00112218"/>
    <w:rsid w:val="00112482"/>
    <w:rsid w:val="00112DA9"/>
    <w:rsid w:val="00113852"/>
    <w:rsid w:val="0011481C"/>
    <w:rsid w:val="00114E90"/>
    <w:rsid w:val="00114F7E"/>
    <w:rsid w:val="00116CFA"/>
    <w:rsid w:val="00116DEF"/>
    <w:rsid w:val="00116F35"/>
    <w:rsid w:val="001205B3"/>
    <w:rsid w:val="001209E5"/>
    <w:rsid w:val="00121024"/>
    <w:rsid w:val="00122BA3"/>
    <w:rsid w:val="00123E40"/>
    <w:rsid w:val="0012427C"/>
    <w:rsid w:val="0012452E"/>
    <w:rsid w:val="00124C09"/>
    <w:rsid w:val="00126B8A"/>
    <w:rsid w:val="00130391"/>
    <w:rsid w:val="0013120D"/>
    <w:rsid w:val="001323AF"/>
    <w:rsid w:val="001327F0"/>
    <w:rsid w:val="00132D96"/>
    <w:rsid w:val="0013378B"/>
    <w:rsid w:val="001341FB"/>
    <w:rsid w:val="00134920"/>
    <w:rsid w:val="00135A28"/>
    <w:rsid w:val="00135A93"/>
    <w:rsid w:val="001366D2"/>
    <w:rsid w:val="00137601"/>
    <w:rsid w:val="001403B0"/>
    <w:rsid w:val="00140AA6"/>
    <w:rsid w:val="0014143F"/>
    <w:rsid w:val="00142009"/>
    <w:rsid w:val="001424B2"/>
    <w:rsid w:val="001427D8"/>
    <w:rsid w:val="00142C0A"/>
    <w:rsid w:val="00143A1C"/>
    <w:rsid w:val="00144DE3"/>
    <w:rsid w:val="001461C9"/>
    <w:rsid w:val="0014723F"/>
    <w:rsid w:val="00150874"/>
    <w:rsid w:val="0015149E"/>
    <w:rsid w:val="0015300C"/>
    <w:rsid w:val="001539AC"/>
    <w:rsid w:val="00153EFE"/>
    <w:rsid w:val="00154408"/>
    <w:rsid w:val="001551C3"/>
    <w:rsid w:val="0015523A"/>
    <w:rsid w:val="00156938"/>
    <w:rsid w:val="0015721C"/>
    <w:rsid w:val="00160A7A"/>
    <w:rsid w:val="001610EE"/>
    <w:rsid w:val="00161152"/>
    <w:rsid w:val="0016119D"/>
    <w:rsid w:val="00161BE9"/>
    <w:rsid w:val="00164F28"/>
    <w:rsid w:val="00164F88"/>
    <w:rsid w:val="00165327"/>
    <w:rsid w:val="001653CC"/>
    <w:rsid w:val="00165ACC"/>
    <w:rsid w:val="001666D2"/>
    <w:rsid w:val="00166847"/>
    <w:rsid w:val="0016726D"/>
    <w:rsid w:val="00167E2C"/>
    <w:rsid w:val="00172242"/>
    <w:rsid w:val="00173166"/>
    <w:rsid w:val="0017591E"/>
    <w:rsid w:val="00175FB8"/>
    <w:rsid w:val="001762B9"/>
    <w:rsid w:val="00176E39"/>
    <w:rsid w:val="00176FF8"/>
    <w:rsid w:val="0017711B"/>
    <w:rsid w:val="0017751B"/>
    <w:rsid w:val="00177B63"/>
    <w:rsid w:val="00177F6F"/>
    <w:rsid w:val="001802FC"/>
    <w:rsid w:val="001809F9"/>
    <w:rsid w:val="00180A26"/>
    <w:rsid w:val="001814F0"/>
    <w:rsid w:val="001818DB"/>
    <w:rsid w:val="00181D48"/>
    <w:rsid w:val="00182342"/>
    <w:rsid w:val="00182D44"/>
    <w:rsid w:val="0018339F"/>
    <w:rsid w:val="00183BA5"/>
    <w:rsid w:val="00185048"/>
    <w:rsid w:val="00185426"/>
    <w:rsid w:val="001865D5"/>
    <w:rsid w:val="0018683E"/>
    <w:rsid w:val="00190269"/>
    <w:rsid w:val="0019044D"/>
    <w:rsid w:val="0019075A"/>
    <w:rsid w:val="00190B07"/>
    <w:rsid w:val="00190B26"/>
    <w:rsid w:val="00191AED"/>
    <w:rsid w:val="00193429"/>
    <w:rsid w:val="001939A1"/>
    <w:rsid w:val="00194663"/>
    <w:rsid w:val="001956D5"/>
    <w:rsid w:val="001976E7"/>
    <w:rsid w:val="0019784D"/>
    <w:rsid w:val="00197D98"/>
    <w:rsid w:val="001A039C"/>
    <w:rsid w:val="001A04DF"/>
    <w:rsid w:val="001A061F"/>
    <w:rsid w:val="001A07A0"/>
    <w:rsid w:val="001A0FC8"/>
    <w:rsid w:val="001A1414"/>
    <w:rsid w:val="001A3A43"/>
    <w:rsid w:val="001A47B7"/>
    <w:rsid w:val="001A4E09"/>
    <w:rsid w:val="001A51F3"/>
    <w:rsid w:val="001A5D9F"/>
    <w:rsid w:val="001A5EA8"/>
    <w:rsid w:val="001A67BD"/>
    <w:rsid w:val="001A6CAB"/>
    <w:rsid w:val="001B1193"/>
    <w:rsid w:val="001B12A5"/>
    <w:rsid w:val="001B12ED"/>
    <w:rsid w:val="001B1655"/>
    <w:rsid w:val="001B16B0"/>
    <w:rsid w:val="001B2DC4"/>
    <w:rsid w:val="001B4273"/>
    <w:rsid w:val="001B519B"/>
    <w:rsid w:val="001B6794"/>
    <w:rsid w:val="001B756F"/>
    <w:rsid w:val="001C03D5"/>
    <w:rsid w:val="001C0867"/>
    <w:rsid w:val="001C1142"/>
    <w:rsid w:val="001C15E0"/>
    <w:rsid w:val="001C1658"/>
    <w:rsid w:val="001C1750"/>
    <w:rsid w:val="001C195A"/>
    <w:rsid w:val="001C1C3E"/>
    <w:rsid w:val="001C23CA"/>
    <w:rsid w:val="001C2F9D"/>
    <w:rsid w:val="001C3673"/>
    <w:rsid w:val="001C4D8D"/>
    <w:rsid w:val="001C6B32"/>
    <w:rsid w:val="001C6CFA"/>
    <w:rsid w:val="001C704E"/>
    <w:rsid w:val="001C7593"/>
    <w:rsid w:val="001D0454"/>
    <w:rsid w:val="001D05D1"/>
    <w:rsid w:val="001D14B5"/>
    <w:rsid w:val="001D183A"/>
    <w:rsid w:val="001D1AA9"/>
    <w:rsid w:val="001D3F4E"/>
    <w:rsid w:val="001D4022"/>
    <w:rsid w:val="001D5DC4"/>
    <w:rsid w:val="001D5F38"/>
    <w:rsid w:val="001D6627"/>
    <w:rsid w:val="001D754B"/>
    <w:rsid w:val="001E0C6A"/>
    <w:rsid w:val="001E2633"/>
    <w:rsid w:val="001E44F2"/>
    <w:rsid w:val="001E6E31"/>
    <w:rsid w:val="001E7190"/>
    <w:rsid w:val="001E73FD"/>
    <w:rsid w:val="001E7579"/>
    <w:rsid w:val="001E78A1"/>
    <w:rsid w:val="001E7A8A"/>
    <w:rsid w:val="001E7D12"/>
    <w:rsid w:val="001F0ABE"/>
    <w:rsid w:val="001F1B4D"/>
    <w:rsid w:val="001F1BD9"/>
    <w:rsid w:val="001F28E0"/>
    <w:rsid w:val="001F3670"/>
    <w:rsid w:val="001F3C62"/>
    <w:rsid w:val="001F3DF8"/>
    <w:rsid w:val="001F3ED5"/>
    <w:rsid w:val="001F439B"/>
    <w:rsid w:val="001F44C5"/>
    <w:rsid w:val="001F63C9"/>
    <w:rsid w:val="001F7372"/>
    <w:rsid w:val="001F7B58"/>
    <w:rsid w:val="00200EFC"/>
    <w:rsid w:val="0020135B"/>
    <w:rsid w:val="0020179C"/>
    <w:rsid w:val="00201D26"/>
    <w:rsid w:val="00203A06"/>
    <w:rsid w:val="00203BF8"/>
    <w:rsid w:val="00204719"/>
    <w:rsid w:val="00204BEC"/>
    <w:rsid w:val="00204DF5"/>
    <w:rsid w:val="00205B72"/>
    <w:rsid w:val="00205EA3"/>
    <w:rsid w:val="002061C9"/>
    <w:rsid w:val="00206E05"/>
    <w:rsid w:val="00206FCB"/>
    <w:rsid w:val="00210EB8"/>
    <w:rsid w:val="0021110F"/>
    <w:rsid w:val="00211508"/>
    <w:rsid w:val="00212332"/>
    <w:rsid w:val="00212FFC"/>
    <w:rsid w:val="002132F3"/>
    <w:rsid w:val="00214120"/>
    <w:rsid w:val="00214650"/>
    <w:rsid w:val="00214931"/>
    <w:rsid w:val="00214A54"/>
    <w:rsid w:val="00214ED0"/>
    <w:rsid w:val="00216B59"/>
    <w:rsid w:val="00217147"/>
    <w:rsid w:val="0021757F"/>
    <w:rsid w:val="00217F7E"/>
    <w:rsid w:val="002213DC"/>
    <w:rsid w:val="00221766"/>
    <w:rsid w:val="00222313"/>
    <w:rsid w:val="00222814"/>
    <w:rsid w:val="00222EE6"/>
    <w:rsid w:val="00223254"/>
    <w:rsid w:val="002233C7"/>
    <w:rsid w:val="00224883"/>
    <w:rsid w:val="00224DFE"/>
    <w:rsid w:val="00224F22"/>
    <w:rsid w:val="00225331"/>
    <w:rsid w:val="00225DC5"/>
    <w:rsid w:val="0022649E"/>
    <w:rsid w:val="00226633"/>
    <w:rsid w:val="002266CF"/>
    <w:rsid w:val="00226713"/>
    <w:rsid w:val="0022681C"/>
    <w:rsid w:val="00227E43"/>
    <w:rsid w:val="00230BF9"/>
    <w:rsid w:val="00233CB8"/>
    <w:rsid w:val="00234A90"/>
    <w:rsid w:val="002351FD"/>
    <w:rsid w:val="002356E3"/>
    <w:rsid w:val="002364CE"/>
    <w:rsid w:val="00241148"/>
    <w:rsid w:val="00242754"/>
    <w:rsid w:val="00243A10"/>
    <w:rsid w:val="00243DBA"/>
    <w:rsid w:val="00243E21"/>
    <w:rsid w:val="00243EC6"/>
    <w:rsid w:val="002446BE"/>
    <w:rsid w:val="00245A03"/>
    <w:rsid w:val="00246A90"/>
    <w:rsid w:val="00247257"/>
    <w:rsid w:val="0024756E"/>
    <w:rsid w:val="00247621"/>
    <w:rsid w:val="002478C3"/>
    <w:rsid w:val="00247986"/>
    <w:rsid w:val="002479E4"/>
    <w:rsid w:val="00250619"/>
    <w:rsid w:val="002506E3"/>
    <w:rsid w:val="0025082D"/>
    <w:rsid w:val="00251C66"/>
    <w:rsid w:val="00252821"/>
    <w:rsid w:val="002531D7"/>
    <w:rsid w:val="00253CD7"/>
    <w:rsid w:val="002558C3"/>
    <w:rsid w:val="00255FC4"/>
    <w:rsid w:val="002600B5"/>
    <w:rsid w:val="00260CA1"/>
    <w:rsid w:val="00261B4D"/>
    <w:rsid w:val="0026247D"/>
    <w:rsid w:val="00262B7F"/>
    <w:rsid w:val="00262B95"/>
    <w:rsid w:val="00263148"/>
    <w:rsid w:val="0026332F"/>
    <w:rsid w:val="00263539"/>
    <w:rsid w:val="00263710"/>
    <w:rsid w:val="00263BCE"/>
    <w:rsid w:val="00264322"/>
    <w:rsid w:val="002645B0"/>
    <w:rsid w:val="0026478D"/>
    <w:rsid w:val="00266ABC"/>
    <w:rsid w:val="00270BBE"/>
    <w:rsid w:val="00270E75"/>
    <w:rsid w:val="002721EF"/>
    <w:rsid w:val="00272541"/>
    <w:rsid w:val="00273D8C"/>
    <w:rsid w:val="00273F0F"/>
    <w:rsid w:val="00274982"/>
    <w:rsid w:val="00274ACA"/>
    <w:rsid w:val="00275467"/>
    <w:rsid w:val="002765EC"/>
    <w:rsid w:val="00276749"/>
    <w:rsid w:val="00277041"/>
    <w:rsid w:val="00277CF5"/>
    <w:rsid w:val="00280A22"/>
    <w:rsid w:val="00280FAB"/>
    <w:rsid w:val="00282011"/>
    <w:rsid w:val="0028301D"/>
    <w:rsid w:val="002830BD"/>
    <w:rsid w:val="0028380F"/>
    <w:rsid w:val="00285ABF"/>
    <w:rsid w:val="00285CAA"/>
    <w:rsid w:val="00286875"/>
    <w:rsid w:val="00287F0E"/>
    <w:rsid w:val="002915CE"/>
    <w:rsid w:val="00291758"/>
    <w:rsid w:val="00291999"/>
    <w:rsid w:val="00292328"/>
    <w:rsid w:val="002930EB"/>
    <w:rsid w:val="00293765"/>
    <w:rsid w:val="00294E43"/>
    <w:rsid w:val="00295524"/>
    <w:rsid w:val="00296BF0"/>
    <w:rsid w:val="002978D7"/>
    <w:rsid w:val="00297F72"/>
    <w:rsid w:val="00297FBC"/>
    <w:rsid w:val="002A1494"/>
    <w:rsid w:val="002A1D9C"/>
    <w:rsid w:val="002A21CB"/>
    <w:rsid w:val="002A228C"/>
    <w:rsid w:val="002A3214"/>
    <w:rsid w:val="002A4474"/>
    <w:rsid w:val="002A4BD9"/>
    <w:rsid w:val="002A5087"/>
    <w:rsid w:val="002A5B3C"/>
    <w:rsid w:val="002A5DEA"/>
    <w:rsid w:val="002A6A5C"/>
    <w:rsid w:val="002B0067"/>
    <w:rsid w:val="002B009D"/>
    <w:rsid w:val="002B06E4"/>
    <w:rsid w:val="002B0F51"/>
    <w:rsid w:val="002B13D0"/>
    <w:rsid w:val="002B1602"/>
    <w:rsid w:val="002B1688"/>
    <w:rsid w:val="002B320A"/>
    <w:rsid w:val="002B37B2"/>
    <w:rsid w:val="002B4490"/>
    <w:rsid w:val="002B4843"/>
    <w:rsid w:val="002B5CED"/>
    <w:rsid w:val="002B6C26"/>
    <w:rsid w:val="002B6DC1"/>
    <w:rsid w:val="002B7111"/>
    <w:rsid w:val="002B777B"/>
    <w:rsid w:val="002C148B"/>
    <w:rsid w:val="002C1B80"/>
    <w:rsid w:val="002C284A"/>
    <w:rsid w:val="002C394B"/>
    <w:rsid w:val="002C3965"/>
    <w:rsid w:val="002C4189"/>
    <w:rsid w:val="002C4242"/>
    <w:rsid w:val="002C56DA"/>
    <w:rsid w:val="002C5CD0"/>
    <w:rsid w:val="002C62E9"/>
    <w:rsid w:val="002C6570"/>
    <w:rsid w:val="002C65BF"/>
    <w:rsid w:val="002C66D8"/>
    <w:rsid w:val="002C7D15"/>
    <w:rsid w:val="002D01B2"/>
    <w:rsid w:val="002D0456"/>
    <w:rsid w:val="002D0DCA"/>
    <w:rsid w:val="002D0E9B"/>
    <w:rsid w:val="002D14F9"/>
    <w:rsid w:val="002D17A1"/>
    <w:rsid w:val="002D181F"/>
    <w:rsid w:val="002D1B40"/>
    <w:rsid w:val="002D212C"/>
    <w:rsid w:val="002D2C35"/>
    <w:rsid w:val="002D392F"/>
    <w:rsid w:val="002D549E"/>
    <w:rsid w:val="002D5B27"/>
    <w:rsid w:val="002D71F2"/>
    <w:rsid w:val="002D7366"/>
    <w:rsid w:val="002D75E4"/>
    <w:rsid w:val="002D7D63"/>
    <w:rsid w:val="002E0D20"/>
    <w:rsid w:val="002E178E"/>
    <w:rsid w:val="002E184F"/>
    <w:rsid w:val="002E1DF4"/>
    <w:rsid w:val="002E2ADD"/>
    <w:rsid w:val="002E2DD5"/>
    <w:rsid w:val="002E31BF"/>
    <w:rsid w:val="002E3476"/>
    <w:rsid w:val="002E399D"/>
    <w:rsid w:val="002E6386"/>
    <w:rsid w:val="002E6E62"/>
    <w:rsid w:val="002E7098"/>
    <w:rsid w:val="002E7904"/>
    <w:rsid w:val="002E7ECC"/>
    <w:rsid w:val="002F0B34"/>
    <w:rsid w:val="002F0CE8"/>
    <w:rsid w:val="002F0DF3"/>
    <w:rsid w:val="002F1476"/>
    <w:rsid w:val="002F25CF"/>
    <w:rsid w:val="002F2983"/>
    <w:rsid w:val="002F3601"/>
    <w:rsid w:val="002F4A69"/>
    <w:rsid w:val="002F5202"/>
    <w:rsid w:val="002F5FAE"/>
    <w:rsid w:val="00300598"/>
    <w:rsid w:val="00301958"/>
    <w:rsid w:val="00301DEA"/>
    <w:rsid w:val="00302035"/>
    <w:rsid w:val="00302291"/>
    <w:rsid w:val="00302400"/>
    <w:rsid w:val="0030269E"/>
    <w:rsid w:val="00302E29"/>
    <w:rsid w:val="00303053"/>
    <w:rsid w:val="00303355"/>
    <w:rsid w:val="00303BB7"/>
    <w:rsid w:val="00303BC8"/>
    <w:rsid w:val="00303F79"/>
    <w:rsid w:val="003042F9"/>
    <w:rsid w:val="00304797"/>
    <w:rsid w:val="00304AA9"/>
    <w:rsid w:val="00305811"/>
    <w:rsid w:val="00305B82"/>
    <w:rsid w:val="00307DA7"/>
    <w:rsid w:val="00310138"/>
    <w:rsid w:val="003110F4"/>
    <w:rsid w:val="00311321"/>
    <w:rsid w:val="0031191D"/>
    <w:rsid w:val="00311BE2"/>
    <w:rsid w:val="00311BEF"/>
    <w:rsid w:val="00311E60"/>
    <w:rsid w:val="003120E1"/>
    <w:rsid w:val="00312894"/>
    <w:rsid w:val="00313F60"/>
    <w:rsid w:val="003149D7"/>
    <w:rsid w:val="00314FD2"/>
    <w:rsid w:val="00315D13"/>
    <w:rsid w:val="0031686B"/>
    <w:rsid w:val="00316BAC"/>
    <w:rsid w:val="00316D7E"/>
    <w:rsid w:val="00316F13"/>
    <w:rsid w:val="00317F59"/>
    <w:rsid w:val="00320CE5"/>
    <w:rsid w:val="00320E3A"/>
    <w:rsid w:val="00321431"/>
    <w:rsid w:val="00321CB3"/>
    <w:rsid w:val="00322275"/>
    <w:rsid w:val="003224CA"/>
    <w:rsid w:val="00322795"/>
    <w:rsid w:val="00322807"/>
    <w:rsid w:val="00322CAC"/>
    <w:rsid w:val="00323DAD"/>
    <w:rsid w:val="00324528"/>
    <w:rsid w:val="00324616"/>
    <w:rsid w:val="00324C5E"/>
    <w:rsid w:val="0032544C"/>
    <w:rsid w:val="003261E8"/>
    <w:rsid w:val="00326462"/>
    <w:rsid w:val="0032684A"/>
    <w:rsid w:val="0032693B"/>
    <w:rsid w:val="0032797F"/>
    <w:rsid w:val="0033091F"/>
    <w:rsid w:val="00332664"/>
    <w:rsid w:val="00332F8A"/>
    <w:rsid w:val="00333951"/>
    <w:rsid w:val="00334181"/>
    <w:rsid w:val="00334427"/>
    <w:rsid w:val="0033443A"/>
    <w:rsid w:val="00334A48"/>
    <w:rsid w:val="0033507A"/>
    <w:rsid w:val="003368DA"/>
    <w:rsid w:val="00336DA1"/>
    <w:rsid w:val="0033701B"/>
    <w:rsid w:val="00337852"/>
    <w:rsid w:val="00337A7D"/>
    <w:rsid w:val="00337EFF"/>
    <w:rsid w:val="00340213"/>
    <w:rsid w:val="003410BF"/>
    <w:rsid w:val="00341331"/>
    <w:rsid w:val="00341A28"/>
    <w:rsid w:val="003434BD"/>
    <w:rsid w:val="00343F25"/>
    <w:rsid w:val="003444B8"/>
    <w:rsid w:val="00344664"/>
    <w:rsid w:val="003500E4"/>
    <w:rsid w:val="00350652"/>
    <w:rsid w:val="003508C9"/>
    <w:rsid w:val="00350A7B"/>
    <w:rsid w:val="00351EB4"/>
    <w:rsid w:val="0035285B"/>
    <w:rsid w:val="00353E2C"/>
    <w:rsid w:val="00354D81"/>
    <w:rsid w:val="003552CC"/>
    <w:rsid w:val="003562D5"/>
    <w:rsid w:val="0035659A"/>
    <w:rsid w:val="00356A0C"/>
    <w:rsid w:val="00356E04"/>
    <w:rsid w:val="00357A34"/>
    <w:rsid w:val="00357D20"/>
    <w:rsid w:val="00360DA3"/>
    <w:rsid w:val="00360EEE"/>
    <w:rsid w:val="00361C6B"/>
    <w:rsid w:val="00364458"/>
    <w:rsid w:val="0036471F"/>
    <w:rsid w:val="00365762"/>
    <w:rsid w:val="00366328"/>
    <w:rsid w:val="0036786D"/>
    <w:rsid w:val="00367A5C"/>
    <w:rsid w:val="00367AC7"/>
    <w:rsid w:val="0037041F"/>
    <w:rsid w:val="00371BB3"/>
    <w:rsid w:val="00373610"/>
    <w:rsid w:val="003739FC"/>
    <w:rsid w:val="00373DC8"/>
    <w:rsid w:val="003742C8"/>
    <w:rsid w:val="003745E4"/>
    <w:rsid w:val="00374C78"/>
    <w:rsid w:val="00375A34"/>
    <w:rsid w:val="00376C0B"/>
    <w:rsid w:val="00376E3F"/>
    <w:rsid w:val="00380CA6"/>
    <w:rsid w:val="00380FA2"/>
    <w:rsid w:val="003817C5"/>
    <w:rsid w:val="003818E5"/>
    <w:rsid w:val="00381925"/>
    <w:rsid w:val="00381A36"/>
    <w:rsid w:val="003825E4"/>
    <w:rsid w:val="003825E6"/>
    <w:rsid w:val="00382809"/>
    <w:rsid w:val="0038292D"/>
    <w:rsid w:val="00382987"/>
    <w:rsid w:val="00382E6E"/>
    <w:rsid w:val="0038335A"/>
    <w:rsid w:val="003833B9"/>
    <w:rsid w:val="00383CDA"/>
    <w:rsid w:val="00383EFD"/>
    <w:rsid w:val="00385057"/>
    <w:rsid w:val="003857FF"/>
    <w:rsid w:val="00385915"/>
    <w:rsid w:val="00385ACB"/>
    <w:rsid w:val="00390024"/>
    <w:rsid w:val="00390628"/>
    <w:rsid w:val="00390C80"/>
    <w:rsid w:val="00390E6F"/>
    <w:rsid w:val="0039132A"/>
    <w:rsid w:val="0039201E"/>
    <w:rsid w:val="0039480A"/>
    <w:rsid w:val="003965C9"/>
    <w:rsid w:val="00396655"/>
    <w:rsid w:val="00396C59"/>
    <w:rsid w:val="00396D4E"/>
    <w:rsid w:val="0039723B"/>
    <w:rsid w:val="00397539"/>
    <w:rsid w:val="00397DF2"/>
    <w:rsid w:val="00397E64"/>
    <w:rsid w:val="003A0F65"/>
    <w:rsid w:val="003A1EEE"/>
    <w:rsid w:val="003A3109"/>
    <w:rsid w:val="003A3687"/>
    <w:rsid w:val="003A3ADE"/>
    <w:rsid w:val="003A4750"/>
    <w:rsid w:val="003A5081"/>
    <w:rsid w:val="003A6239"/>
    <w:rsid w:val="003A6A74"/>
    <w:rsid w:val="003A72B7"/>
    <w:rsid w:val="003B03B6"/>
    <w:rsid w:val="003B0BAC"/>
    <w:rsid w:val="003B0D3C"/>
    <w:rsid w:val="003B1C79"/>
    <w:rsid w:val="003B5071"/>
    <w:rsid w:val="003B5343"/>
    <w:rsid w:val="003B5555"/>
    <w:rsid w:val="003B581A"/>
    <w:rsid w:val="003B5FCD"/>
    <w:rsid w:val="003B62D8"/>
    <w:rsid w:val="003B6E56"/>
    <w:rsid w:val="003B74E2"/>
    <w:rsid w:val="003B7C61"/>
    <w:rsid w:val="003B7D26"/>
    <w:rsid w:val="003B7ED4"/>
    <w:rsid w:val="003C1288"/>
    <w:rsid w:val="003C13CA"/>
    <w:rsid w:val="003C1418"/>
    <w:rsid w:val="003C2D8C"/>
    <w:rsid w:val="003C3159"/>
    <w:rsid w:val="003C37F9"/>
    <w:rsid w:val="003C3980"/>
    <w:rsid w:val="003C47FF"/>
    <w:rsid w:val="003C5098"/>
    <w:rsid w:val="003C54DD"/>
    <w:rsid w:val="003C6462"/>
    <w:rsid w:val="003C6B53"/>
    <w:rsid w:val="003C6CBA"/>
    <w:rsid w:val="003C7B21"/>
    <w:rsid w:val="003D0855"/>
    <w:rsid w:val="003D0E61"/>
    <w:rsid w:val="003D1C44"/>
    <w:rsid w:val="003D1E80"/>
    <w:rsid w:val="003D22A6"/>
    <w:rsid w:val="003D267A"/>
    <w:rsid w:val="003D379E"/>
    <w:rsid w:val="003D5950"/>
    <w:rsid w:val="003D5B50"/>
    <w:rsid w:val="003D5F78"/>
    <w:rsid w:val="003D7B7F"/>
    <w:rsid w:val="003E026B"/>
    <w:rsid w:val="003E1820"/>
    <w:rsid w:val="003E19D8"/>
    <w:rsid w:val="003E1F19"/>
    <w:rsid w:val="003E2570"/>
    <w:rsid w:val="003E3006"/>
    <w:rsid w:val="003E30FB"/>
    <w:rsid w:val="003E45AA"/>
    <w:rsid w:val="003E4CA4"/>
    <w:rsid w:val="003E4D09"/>
    <w:rsid w:val="003E5265"/>
    <w:rsid w:val="003E5883"/>
    <w:rsid w:val="003E673C"/>
    <w:rsid w:val="003E6832"/>
    <w:rsid w:val="003E6D14"/>
    <w:rsid w:val="003E7318"/>
    <w:rsid w:val="003F0305"/>
    <w:rsid w:val="003F07C5"/>
    <w:rsid w:val="003F0C95"/>
    <w:rsid w:val="003F1589"/>
    <w:rsid w:val="003F260A"/>
    <w:rsid w:val="003F2628"/>
    <w:rsid w:val="003F3DB7"/>
    <w:rsid w:val="003F416C"/>
    <w:rsid w:val="003F4537"/>
    <w:rsid w:val="003F4595"/>
    <w:rsid w:val="003F53A6"/>
    <w:rsid w:val="003F5819"/>
    <w:rsid w:val="003F743E"/>
    <w:rsid w:val="003F7ACC"/>
    <w:rsid w:val="003F7B1F"/>
    <w:rsid w:val="003F7B58"/>
    <w:rsid w:val="0040121B"/>
    <w:rsid w:val="004016FE"/>
    <w:rsid w:val="00403196"/>
    <w:rsid w:val="004033A6"/>
    <w:rsid w:val="004036E4"/>
    <w:rsid w:val="004044A8"/>
    <w:rsid w:val="00404809"/>
    <w:rsid w:val="00405085"/>
    <w:rsid w:val="0040517F"/>
    <w:rsid w:val="00407297"/>
    <w:rsid w:val="004072B9"/>
    <w:rsid w:val="00410932"/>
    <w:rsid w:val="00411E23"/>
    <w:rsid w:val="00413BD0"/>
    <w:rsid w:val="004141A2"/>
    <w:rsid w:val="004141B3"/>
    <w:rsid w:val="004142F7"/>
    <w:rsid w:val="0041459E"/>
    <w:rsid w:val="00414D0D"/>
    <w:rsid w:val="004154FC"/>
    <w:rsid w:val="004160E6"/>
    <w:rsid w:val="00416BBB"/>
    <w:rsid w:val="00416F27"/>
    <w:rsid w:val="00417571"/>
    <w:rsid w:val="00417874"/>
    <w:rsid w:val="004225D4"/>
    <w:rsid w:val="0042339C"/>
    <w:rsid w:val="004235B3"/>
    <w:rsid w:val="004242BA"/>
    <w:rsid w:val="00424417"/>
    <w:rsid w:val="0042478B"/>
    <w:rsid w:val="004248A1"/>
    <w:rsid w:val="00425825"/>
    <w:rsid w:val="00425BBD"/>
    <w:rsid w:val="00425D2C"/>
    <w:rsid w:val="00425F0C"/>
    <w:rsid w:val="004274FF"/>
    <w:rsid w:val="00427674"/>
    <w:rsid w:val="00427F5B"/>
    <w:rsid w:val="004307BA"/>
    <w:rsid w:val="0043123D"/>
    <w:rsid w:val="00431912"/>
    <w:rsid w:val="0043197B"/>
    <w:rsid w:val="0043298F"/>
    <w:rsid w:val="0043333C"/>
    <w:rsid w:val="00434125"/>
    <w:rsid w:val="0043424B"/>
    <w:rsid w:val="00435C44"/>
    <w:rsid w:val="004366EB"/>
    <w:rsid w:val="004374A9"/>
    <w:rsid w:val="0044007B"/>
    <w:rsid w:val="0044016D"/>
    <w:rsid w:val="00440844"/>
    <w:rsid w:val="00440989"/>
    <w:rsid w:val="00440D9C"/>
    <w:rsid w:val="00440DCD"/>
    <w:rsid w:val="00441FF9"/>
    <w:rsid w:val="004421BC"/>
    <w:rsid w:val="00442347"/>
    <w:rsid w:val="004441F3"/>
    <w:rsid w:val="004452F1"/>
    <w:rsid w:val="004457CF"/>
    <w:rsid w:val="00447438"/>
    <w:rsid w:val="00451724"/>
    <w:rsid w:val="00451913"/>
    <w:rsid w:val="0045206A"/>
    <w:rsid w:val="004520BA"/>
    <w:rsid w:val="00454BB3"/>
    <w:rsid w:val="00454F1E"/>
    <w:rsid w:val="00455F71"/>
    <w:rsid w:val="004562A4"/>
    <w:rsid w:val="00456A6A"/>
    <w:rsid w:val="00456B70"/>
    <w:rsid w:val="0046054D"/>
    <w:rsid w:val="00460899"/>
    <w:rsid w:val="0046101D"/>
    <w:rsid w:val="00462086"/>
    <w:rsid w:val="00462788"/>
    <w:rsid w:val="00462A05"/>
    <w:rsid w:val="00462AC1"/>
    <w:rsid w:val="00462DC4"/>
    <w:rsid w:val="0046341F"/>
    <w:rsid w:val="00463A7E"/>
    <w:rsid w:val="00463C52"/>
    <w:rsid w:val="00463E0E"/>
    <w:rsid w:val="00464012"/>
    <w:rsid w:val="004651BE"/>
    <w:rsid w:val="00465386"/>
    <w:rsid w:val="00465981"/>
    <w:rsid w:val="0046612A"/>
    <w:rsid w:val="004664D8"/>
    <w:rsid w:val="00466598"/>
    <w:rsid w:val="004665F7"/>
    <w:rsid w:val="0046679E"/>
    <w:rsid w:val="00467044"/>
    <w:rsid w:val="00473684"/>
    <w:rsid w:val="004749FC"/>
    <w:rsid w:val="0047519C"/>
    <w:rsid w:val="004752E3"/>
    <w:rsid w:val="00475C5D"/>
    <w:rsid w:val="004762A8"/>
    <w:rsid w:val="004767ED"/>
    <w:rsid w:val="00477925"/>
    <w:rsid w:val="00477AB9"/>
    <w:rsid w:val="00477C53"/>
    <w:rsid w:val="0048102A"/>
    <w:rsid w:val="004816CF"/>
    <w:rsid w:val="00482D14"/>
    <w:rsid w:val="00483796"/>
    <w:rsid w:val="00483DC9"/>
    <w:rsid w:val="0048470E"/>
    <w:rsid w:val="004866FF"/>
    <w:rsid w:val="00486B66"/>
    <w:rsid w:val="00487394"/>
    <w:rsid w:val="004879E5"/>
    <w:rsid w:val="0049025A"/>
    <w:rsid w:val="00490B91"/>
    <w:rsid w:val="00492BDC"/>
    <w:rsid w:val="00492E1E"/>
    <w:rsid w:val="00493628"/>
    <w:rsid w:val="00494061"/>
    <w:rsid w:val="004941A7"/>
    <w:rsid w:val="004943C9"/>
    <w:rsid w:val="0049570D"/>
    <w:rsid w:val="00496BC5"/>
    <w:rsid w:val="00497654"/>
    <w:rsid w:val="004A088D"/>
    <w:rsid w:val="004A0B16"/>
    <w:rsid w:val="004A115D"/>
    <w:rsid w:val="004A2004"/>
    <w:rsid w:val="004A21C3"/>
    <w:rsid w:val="004A2D4A"/>
    <w:rsid w:val="004A3378"/>
    <w:rsid w:val="004A41FF"/>
    <w:rsid w:val="004A57BF"/>
    <w:rsid w:val="004A5F50"/>
    <w:rsid w:val="004A683E"/>
    <w:rsid w:val="004A70E7"/>
    <w:rsid w:val="004B0CD0"/>
    <w:rsid w:val="004B1043"/>
    <w:rsid w:val="004B1423"/>
    <w:rsid w:val="004B15E9"/>
    <w:rsid w:val="004B3FD1"/>
    <w:rsid w:val="004B4748"/>
    <w:rsid w:val="004B47C0"/>
    <w:rsid w:val="004B4CCF"/>
    <w:rsid w:val="004B53B2"/>
    <w:rsid w:val="004B58E6"/>
    <w:rsid w:val="004B5EF7"/>
    <w:rsid w:val="004B5FFA"/>
    <w:rsid w:val="004C07C4"/>
    <w:rsid w:val="004C2C92"/>
    <w:rsid w:val="004C358E"/>
    <w:rsid w:val="004C3C74"/>
    <w:rsid w:val="004C3E50"/>
    <w:rsid w:val="004C57CF"/>
    <w:rsid w:val="004C5BA4"/>
    <w:rsid w:val="004C5D65"/>
    <w:rsid w:val="004C5EAA"/>
    <w:rsid w:val="004C6048"/>
    <w:rsid w:val="004C61D2"/>
    <w:rsid w:val="004C6A1E"/>
    <w:rsid w:val="004C6A88"/>
    <w:rsid w:val="004C75FF"/>
    <w:rsid w:val="004D01D4"/>
    <w:rsid w:val="004D01E3"/>
    <w:rsid w:val="004D05E2"/>
    <w:rsid w:val="004D0760"/>
    <w:rsid w:val="004D2636"/>
    <w:rsid w:val="004D37E4"/>
    <w:rsid w:val="004D3927"/>
    <w:rsid w:val="004D3E2E"/>
    <w:rsid w:val="004D4237"/>
    <w:rsid w:val="004D46B1"/>
    <w:rsid w:val="004D4A0D"/>
    <w:rsid w:val="004D57D9"/>
    <w:rsid w:val="004D5E7C"/>
    <w:rsid w:val="004D726E"/>
    <w:rsid w:val="004E00AB"/>
    <w:rsid w:val="004E0224"/>
    <w:rsid w:val="004E0C0D"/>
    <w:rsid w:val="004E0E18"/>
    <w:rsid w:val="004E21B3"/>
    <w:rsid w:val="004E2D51"/>
    <w:rsid w:val="004E37C4"/>
    <w:rsid w:val="004E4209"/>
    <w:rsid w:val="004E4BBF"/>
    <w:rsid w:val="004E55A4"/>
    <w:rsid w:val="004E7365"/>
    <w:rsid w:val="004E7C4B"/>
    <w:rsid w:val="004E7C5F"/>
    <w:rsid w:val="004E7E8D"/>
    <w:rsid w:val="004E7EEA"/>
    <w:rsid w:val="004F065D"/>
    <w:rsid w:val="004F12F1"/>
    <w:rsid w:val="004F1973"/>
    <w:rsid w:val="004F3E28"/>
    <w:rsid w:val="004F7270"/>
    <w:rsid w:val="004F7AB2"/>
    <w:rsid w:val="004F7F21"/>
    <w:rsid w:val="005005DD"/>
    <w:rsid w:val="00500C98"/>
    <w:rsid w:val="005013FC"/>
    <w:rsid w:val="00502347"/>
    <w:rsid w:val="00502824"/>
    <w:rsid w:val="00503354"/>
    <w:rsid w:val="0050416A"/>
    <w:rsid w:val="00504EF8"/>
    <w:rsid w:val="0050527B"/>
    <w:rsid w:val="005053D7"/>
    <w:rsid w:val="0050655D"/>
    <w:rsid w:val="00506AC2"/>
    <w:rsid w:val="00507B76"/>
    <w:rsid w:val="00507F93"/>
    <w:rsid w:val="0051121E"/>
    <w:rsid w:val="005113B4"/>
    <w:rsid w:val="00511578"/>
    <w:rsid w:val="00511A6B"/>
    <w:rsid w:val="00512BCE"/>
    <w:rsid w:val="00512FE5"/>
    <w:rsid w:val="005133C6"/>
    <w:rsid w:val="00513CB7"/>
    <w:rsid w:val="00514B79"/>
    <w:rsid w:val="00514CDF"/>
    <w:rsid w:val="00514F32"/>
    <w:rsid w:val="00515D27"/>
    <w:rsid w:val="0051638C"/>
    <w:rsid w:val="00516663"/>
    <w:rsid w:val="0051713D"/>
    <w:rsid w:val="00517413"/>
    <w:rsid w:val="005176B4"/>
    <w:rsid w:val="0052045E"/>
    <w:rsid w:val="0052068B"/>
    <w:rsid w:val="005206EB"/>
    <w:rsid w:val="00520789"/>
    <w:rsid w:val="00520D1F"/>
    <w:rsid w:val="005214A8"/>
    <w:rsid w:val="005216F4"/>
    <w:rsid w:val="00522E95"/>
    <w:rsid w:val="00523494"/>
    <w:rsid w:val="00523E6A"/>
    <w:rsid w:val="00524629"/>
    <w:rsid w:val="00524637"/>
    <w:rsid w:val="00524651"/>
    <w:rsid w:val="00525128"/>
    <w:rsid w:val="0052573D"/>
    <w:rsid w:val="00526959"/>
    <w:rsid w:val="00526AD0"/>
    <w:rsid w:val="00527659"/>
    <w:rsid w:val="0052792A"/>
    <w:rsid w:val="0053010E"/>
    <w:rsid w:val="0053176B"/>
    <w:rsid w:val="00532A66"/>
    <w:rsid w:val="00532D1E"/>
    <w:rsid w:val="00533150"/>
    <w:rsid w:val="005331F4"/>
    <w:rsid w:val="00533379"/>
    <w:rsid w:val="005333F0"/>
    <w:rsid w:val="0053384D"/>
    <w:rsid w:val="005343AA"/>
    <w:rsid w:val="00536AE4"/>
    <w:rsid w:val="00537225"/>
    <w:rsid w:val="0053768D"/>
    <w:rsid w:val="00537EF1"/>
    <w:rsid w:val="005406FC"/>
    <w:rsid w:val="00540813"/>
    <w:rsid w:val="00542D12"/>
    <w:rsid w:val="0054641F"/>
    <w:rsid w:val="0054643F"/>
    <w:rsid w:val="0055123B"/>
    <w:rsid w:val="005517C1"/>
    <w:rsid w:val="00551837"/>
    <w:rsid w:val="00551B3C"/>
    <w:rsid w:val="005522A0"/>
    <w:rsid w:val="00552649"/>
    <w:rsid w:val="00552928"/>
    <w:rsid w:val="00552BE6"/>
    <w:rsid w:val="005535E9"/>
    <w:rsid w:val="005536F2"/>
    <w:rsid w:val="005547FB"/>
    <w:rsid w:val="00556C67"/>
    <w:rsid w:val="00557072"/>
    <w:rsid w:val="0055774B"/>
    <w:rsid w:val="00557A56"/>
    <w:rsid w:val="0056003E"/>
    <w:rsid w:val="00560B8F"/>
    <w:rsid w:val="00560E02"/>
    <w:rsid w:val="005617BB"/>
    <w:rsid w:val="005618A7"/>
    <w:rsid w:val="00561F30"/>
    <w:rsid w:val="00562329"/>
    <w:rsid w:val="005623AF"/>
    <w:rsid w:val="0056253E"/>
    <w:rsid w:val="00562C5C"/>
    <w:rsid w:val="005635DE"/>
    <w:rsid w:val="00563803"/>
    <w:rsid w:val="00563872"/>
    <w:rsid w:val="00563CDA"/>
    <w:rsid w:val="00563DE8"/>
    <w:rsid w:val="0056404F"/>
    <w:rsid w:val="0056448E"/>
    <w:rsid w:val="005651D5"/>
    <w:rsid w:val="0056618F"/>
    <w:rsid w:val="00566BFD"/>
    <w:rsid w:val="00566F43"/>
    <w:rsid w:val="00567C00"/>
    <w:rsid w:val="00570A49"/>
    <w:rsid w:val="00571162"/>
    <w:rsid w:val="005715DC"/>
    <w:rsid w:val="00572752"/>
    <w:rsid w:val="0057282F"/>
    <w:rsid w:val="00572B25"/>
    <w:rsid w:val="0057395A"/>
    <w:rsid w:val="00574AA6"/>
    <w:rsid w:val="00574D99"/>
    <w:rsid w:val="00575555"/>
    <w:rsid w:val="005758F5"/>
    <w:rsid w:val="00575B54"/>
    <w:rsid w:val="00580728"/>
    <w:rsid w:val="0058074F"/>
    <w:rsid w:val="00580A92"/>
    <w:rsid w:val="00580E15"/>
    <w:rsid w:val="00581DBB"/>
    <w:rsid w:val="00581E2A"/>
    <w:rsid w:val="00582179"/>
    <w:rsid w:val="00582527"/>
    <w:rsid w:val="005826D5"/>
    <w:rsid w:val="00582B29"/>
    <w:rsid w:val="00583032"/>
    <w:rsid w:val="00583B16"/>
    <w:rsid w:val="00584686"/>
    <w:rsid w:val="005861A9"/>
    <w:rsid w:val="005862CA"/>
    <w:rsid w:val="005870B2"/>
    <w:rsid w:val="005871B9"/>
    <w:rsid w:val="00590A83"/>
    <w:rsid w:val="0059184A"/>
    <w:rsid w:val="00591925"/>
    <w:rsid w:val="005920FE"/>
    <w:rsid w:val="005931E6"/>
    <w:rsid w:val="00593AD0"/>
    <w:rsid w:val="00594471"/>
    <w:rsid w:val="00594801"/>
    <w:rsid w:val="00594966"/>
    <w:rsid w:val="005950AB"/>
    <w:rsid w:val="005954F1"/>
    <w:rsid w:val="00595F0C"/>
    <w:rsid w:val="0059705A"/>
    <w:rsid w:val="00597189"/>
    <w:rsid w:val="005976A7"/>
    <w:rsid w:val="005978EB"/>
    <w:rsid w:val="005A00D6"/>
    <w:rsid w:val="005A01BD"/>
    <w:rsid w:val="005A0788"/>
    <w:rsid w:val="005A0BED"/>
    <w:rsid w:val="005A0DB0"/>
    <w:rsid w:val="005A3A95"/>
    <w:rsid w:val="005A3D4D"/>
    <w:rsid w:val="005A47F6"/>
    <w:rsid w:val="005A547D"/>
    <w:rsid w:val="005A5C55"/>
    <w:rsid w:val="005A5CE7"/>
    <w:rsid w:val="005A7954"/>
    <w:rsid w:val="005A7EC4"/>
    <w:rsid w:val="005B0078"/>
    <w:rsid w:val="005B06AC"/>
    <w:rsid w:val="005B0E33"/>
    <w:rsid w:val="005B3A3D"/>
    <w:rsid w:val="005B42D4"/>
    <w:rsid w:val="005B5657"/>
    <w:rsid w:val="005B5E63"/>
    <w:rsid w:val="005B7C7C"/>
    <w:rsid w:val="005B7DA7"/>
    <w:rsid w:val="005C0D1B"/>
    <w:rsid w:val="005C464C"/>
    <w:rsid w:val="005C46BD"/>
    <w:rsid w:val="005C552F"/>
    <w:rsid w:val="005C5867"/>
    <w:rsid w:val="005C607F"/>
    <w:rsid w:val="005C6EE8"/>
    <w:rsid w:val="005C7C03"/>
    <w:rsid w:val="005D09E0"/>
    <w:rsid w:val="005D0C66"/>
    <w:rsid w:val="005D1338"/>
    <w:rsid w:val="005D345B"/>
    <w:rsid w:val="005D4A34"/>
    <w:rsid w:val="005D4D1D"/>
    <w:rsid w:val="005D5118"/>
    <w:rsid w:val="005D5495"/>
    <w:rsid w:val="005D6A97"/>
    <w:rsid w:val="005D7094"/>
    <w:rsid w:val="005E15A3"/>
    <w:rsid w:val="005E1BD1"/>
    <w:rsid w:val="005E321A"/>
    <w:rsid w:val="005E357B"/>
    <w:rsid w:val="005E3A57"/>
    <w:rsid w:val="005E3ABD"/>
    <w:rsid w:val="005E3BF2"/>
    <w:rsid w:val="005E44A7"/>
    <w:rsid w:val="005E5302"/>
    <w:rsid w:val="005E53C4"/>
    <w:rsid w:val="005E5E26"/>
    <w:rsid w:val="005E6E6A"/>
    <w:rsid w:val="005E7B70"/>
    <w:rsid w:val="005E7E0E"/>
    <w:rsid w:val="005F063C"/>
    <w:rsid w:val="005F088E"/>
    <w:rsid w:val="005F1013"/>
    <w:rsid w:val="005F1735"/>
    <w:rsid w:val="005F190F"/>
    <w:rsid w:val="005F1BB1"/>
    <w:rsid w:val="005F2C71"/>
    <w:rsid w:val="005F429B"/>
    <w:rsid w:val="005F4971"/>
    <w:rsid w:val="005F5704"/>
    <w:rsid w:val="005F5A92"/>
    <w:rsid w:val="005F61D7"/>
    <w:rsid w:val="005F6358"/>
    <w:rsid w:val="005F64DC"/>
    <w:rsid w:val="005F6603"/>
    <w:rsid w:val="005F673B"/>
    <w:rsid w:val="005F75FE"/>
    <w:rsid w:val="005F7A72"/>
    <w:rsid w:val="005F7C01"/>
    <w:rsid w:val="005F7D5B"/>
    <w:rsid w:val="006001FA"/>
    <w:rsid w:val="00600C3F"/>
    <w:rsid w:val="00601085"/>
    <w:rsid w:val="006010F7"/>
    <w:rsid w:val="00601589"/>
    <w:rsid w:val="0060196C"/>
    <w:rsid w:val="00602A92"/>
    <w:rsid w:val="00602F50"/>
    <w:rsid w:val="0060332A"/>
    <w:rsid w:val="00604729"/>
    <w:rsid w:val="00604805"/>
    <w:rsid w:val="0060494E"/>
    <w:rsid w:val="00605A86"/>
    <w:rsid w:val="00605AC3"/>
    <w:rsid w:val="00606906"/>
    <w:rsid w:val="00606AF7"/>
    <w:rsid w:val="0060745D"/>
    <w:rsid w:val="006075EF"/>
    <w:rsid w:val="00607D66"/>
    <w:rsid w:val="006104F2"/>
    <w:rsid w:val="00610D45"/>
    <w:rsid w:val="00611DA9"/>
    <w:rsid w:val="00612542"/>
    <w:rsid w:val="006129F1"/>
    <w:rsid w:val="006136CA"/>
    <w:rsid w:val="00613846"/>
    <w:rsid w:val="00613C98"/>
    <w:rsid w:val="0061488C"/>
    <w:rsid w:val="00614FBD"/>
    <w:rsid w:val="00615FFE"/>
    <w:rsid w:val="0061604E"/>
    <w:rsid w:val="00617B75"/>
    <w:rsid w:val="00617D7F"/>
    <w:rsid w:val="00620CEC"/>
    <w:rsid w:val="006215ED"/>
    <w:rsid w:val="00621A5C"/>
    <w:rsid w:val="00621C12"/>
    <w:rsid w:val="00621DF1"/>
    <w:rsid w:val="006220C1"/>
    <w:rsid w:val="00622A1A"/>
    <w:rsid w:val="006233EC"/>
    <w:rsid w:val="0062380D"/>
    <w:rsid w:val="00624016"/>
    <w:rsid w:val="00625A35"/>
    <w:rsid w:val="0062660B"/>
    <w:rsid w:val="00627A2D"/>
    <w:rsid w:val="00632D4A"/>
    <w:rsid w:val="00632FB6"/>
    <w:rsid w:val="00633FAD"/>
    <w:rsid w:val="0063521D"/>
    <w:rsid w:val="00635E16"/>
    <w:rsid w:val="006368AE"/>
    <w:rsid w:val="00637E43"/>
    <w:rsid w:val="00637F8D"/>
    <w:rsid w:val="006403C2"/>
    <w:rsid w:val="006407E8"/>
    <w:rsid w:val="00641200"/>
    <w:rsid w:val="00642139"/>
    <w:rsid w:val="00642B10"/>
    <w:rsid w:val="00643104"/>
    <w:rsid w:val="00643D28"/>
    <w:rsid w:val="00644390"/>
    <w:rsid w:val="00644C7E"/>
    <w:rsid w:val="00645371"/>
    <w:rsid w:val="0064664F"/>
    <w:rsid w:val="006467D3"/>
    <w:rsid w:val="0064719A"/>
    <w:rsid w:val="006476C2"/>
    <w:rsid w:val="0065017B"/>
    <w:rsid w:val="006507CD"/>
    <w:rsid w:val="0065337C"/>
    <w:rsid w:val="00653ED9"/>
    <w:rsid w:val="00655221"/>
    <w:rsid w:val="006553A3"/>
    <w:rsid w:val="006554D5"/>
    <w:rsid w:val="00656235"/>
    <w:rsid w:val="00656C72"/>
    <w:rsid w:val="0065795C"/>
    <w:rsid w:val="00662B09"/>
    <w:rsid w:val="00664BA8"/>
    <w:rsid w:val="006650D1"/>
    <w:rsid w:val="00666FC8"/>
    <w:rsid w:val="0066725D"/>
    <w:rsid w:val="00667454"/>
    <w:rsid w:val="006677A4"/>
    <w:rsid w:val="00667D15"/>
    <w:rsid w:val="006702C1"/>
    <w:rsid w:val="00670C02"/>
    <w:rsid w:val="00670C67"/>
    <w:rsid w:val="00672BC4"/>
    <w:rsid w:val="00674A34"/>
    <w:rsid w:val="00674F3F"/>
    <w:rsid w:val="00675253"/>
    <w:rsid w:val="0067535E"/>
    <w:rsid w:val="0067683C"/>
    <w:rsid w:val="006769DD"/>
    <w:rsid w:val="00676AA3"/>
    <w:rsid w:val="00677777"/>
    <w:rsid w:val="00677F6A"/>
    <w:rsid w:val="006800D2"/>
    <w:rsid w:val="006809DC"/>
    <w:rsid w:val="0068343E"/>
    <w:rsid w:val="006834B6"/>
    <w:rsid w:val="00684289"/>
    <w:rsid w:val="00684681"/>
    <w:rsid w:val="00685304"/>
    <w:rsid w:val="00685B1D"/>
    <w:rsid w:val="00685D3D"/>
    <w:rsid w:val="00686208"/>
    <w:rsid w:val="00686478"/>
    <w:rsid w:val="006864D8"/>
    <w:rsid w:val="00686647"/>
    <w:rsid w:val="00686EA8"/>
    <w:rsid w:val="00686F71"/>
    <w:rsid w:val="00690887"/>
    <w:rsid w:val="0069117E"/>
    <w:rsid w:val="0069298A"/>
    <w:rsid w:val="00692C47"/>
    <w:rsid w:val="0069367C"/>
    <w:rsid w:val="00693C59"/>
    <w:rsid w:val="0069450E"/>
    <w:rsid w:val="00694982"/>
    <w:rsid w:val="00695CFF"/>
    <w:rsid w:val="00696335"/>
    <w:rsid w:val="006A0513"/>
    <w:rsid w:val="006A0774"/>
    <w:rsid w:val="006A0EDB"/>
    <w:rsid w:val="006A5D4F"/>
    <w:rsid w:val="006B05B5"/>
    <w:rsid w:val="006B1FD3"/>
    <w:rsid w:val="006B2282"/>
    <w:rsid w:val="006B2447"/>
    <w:rsid w:val="006B289B"/>
    <w:rsid w:val="006B546F"/>
    <w:rsid w:val="006B70C9"/>
    <w:rsid w:val="006C043B"/>
    <w:rsid w:val="006C1132"/>
    <w:rsid w:val="006C18CC"/>
    <w:rsid w:val="006C2BD9"/>
    <w:rsid w:val="006C391C"/>
    <w:rsid w:val="006C3B2F"/>
    <w:rsid w:val="006C3D45"/>
    <w:rsid w:val="006C5E20"/>
    <w:rsid w:val="006C5EBD"/>
    <w:rsid w:val="006C669D"/>
    <w:rsid w:val="006C6FE3"/>
    <w:rsid w:val="006C7EA9"/>
    <w:rsid w:val="006D068A"/>
    <w:rsid w:val="006D0781"/>
    <w:rsid w:val="006D08B3"/>
    <w:rsid w:val="006D08EB"/>
    <w:rsid w:val="006D09D3"/>
    <w:rsid w:val="006D0AB6"/>
    <w:rsid w:val="006D10CD"/>
    <w:rsid w:val="006D12CB"/>
    <w:rsid w:val="006D190A"/>
    <w:rsid w:val="006D2AA0"/>
    <w:rsid w:val="006D4A32"/>
    <w:rsid w:val="006D4D39"/>
    <w:rsid w:val="006D5055"/>
    <w:rsid w:val="006D56D5"/>
    <w:rsid w:val="006D65BF"/>
    <w:rsid w:val="006D7B95"/>
    <w:rsid w:val="006E027F"/>
    <w:rsid w:val="006E0A6D"/>
    <w:rsid w:val="006E1591"/>
    <w:rsid w:val="006E2391"/>
    <w:rsid w:val="006E3006"/>
    <w:rsid w:val="006E3CFD"/>
    <w:rsid w:val="006E5115"/>
    <w:rsid w:val="006E5A8A"/>
    <w:rsid w:val="006E5F1B"/>
    <w:rsid w:val="006E617E"/>
    <w:rsid w:val="006E6AE5"/>
    <w:rsid w:val="006F005E"/>
    <w:rsid w:val="006F16E0"/>
    <w:rsid w:val="006F174A"/>
    <w:rsid w:val="006F17C2"/>
    <w:rsid w:val="006F2A64"/>
    <w:rsid w:val="006F33D7"/>
    <w:rsid w:val="006F3536"/>
    <w:rsid w:val="006F3FB7"/>
    <w:rsid w:val="006F4022"/>
    <w:rsid w:val="006F411F"/>
    <w:rsid w:val="006F4D16"/>
    <w:rsid w:val="006F5A87"/>
    <w:rsid w:val="006F7C42"/>
    <w:rsid w:val="006F7D98"/>
    <w:rsid w:val="00700C36"/>
    <w:rsid w:val="00700FC7"/>
    <w:rsid w:val="007012FD"/>
    <w:rsid w:val="007027ED"/>
    <w:rsid w:val="007028E1"/>
    <w:rsid w:val="0070321D"/>
    <w:rsid w:val="007032CE"/>
    <w:rsid w:val="00703D6A"/>
    <w:rsid w:val="00704F0B"/>
    <w:rsid w:val="00705156"/>
    <w:rsid w:val="00705523"/>
    <w:rsid w:val="00705D25"/>
    <w:rsid w:val="007103D4"/>
    <w:rsid w:val="0071050C"/>
    <w:rsid w:val="007114C4"/>
    <w:rsid w:val="007119D9"/>
    <w:rsid w:val="0071255E"/>
    <w:rsid w:val="0071281A"/>
    <w:rsid w:val="00712B39"/>
    <w:rsid w:val="00713C74"/>
    <w:rsid w:val="00714FC2"/>
    <w:rsid w:val="00716333"/>
    <w:rsid w:val="00716753"/>
    <w:rsid w:val="0071708E"/>
    <w:rsid w:val="00717EFB"/>
    <w:rsid w:val="007222B5"/>
    <w:rsid w:val="00723C1E"/>
    <w:rsid w:val="0072400E"/>
    <w:rsid w:val="00724367"/>
    <w:rsid w:val="00724DAD"/>
    <w:rsid w:val="007257B5"/>
    <w:rsid w:val="007264ED"/>
    <w:rsid w:val="00726BAF"/>
    <w:rsid w:val="00730429"/>
    <w:rsid w:val="00730802"/>
    <w:rsid w:val="0073081B"/>
    <w:rsid w:val="00730C53"/>
    <w:rsid w:val="0073158B"/>
    <w:rsid w:val="00731E88"/>
    <w:rsid w:val="007320B1"/>
    <w:rsid w:val="0073291A"/>
    <w:rsid w:val="00732AB5"/>
    <w:rsid w:val="00732EA5"/>
    <w:rsid w:val="00733835"/>
    <w:rsid w:val="00733E80"/>
    <w:rsid w:val="007344AC"/>
    <w:rsid w:val="007346A9"/>
    <w:rsid w:val="00734FC7"/>
    <w:rsid w:val="00735C30"/>
    <w:rsid w:val="00735FDA"/>
    <w:rsid w:val="0073760B"/>
    <w:rsid w:val="00737EE0"/>
    <w:rsid w:val="00740DD3"/>
    <w:rsid w:val="0074132C"/>
    <w:rsid w:val="00741CBA"/>
    <w:rsid w:val="00742091"/>
    <w:rsid w:val="00742E38"/>
    <w:rsid w:val="00743B7D"/>
    <w:rsid w:val="00743E84"/>
    <w:rsid w:val="00744710"/>
    <w:rsid w:val="00744ED9"/>
    <w:rsid w:val="00745B78"/>
    <w:rsid w:val="00746C2C"/>
    <w:rsid w:val="0074713D"/>
    <w:rsid w:val="00750778"/>
    <w:rsid w:val="00751973"/>
    <w:rsid w:val="0075220D"/>
    <w:rsid w:val="007525C0"/>
    <w:rsid w:val="00753354"/>
    <w:rsid w:val="00753B69"/>
    <w:rsid w:val="0075465F"/>
    <w:rsid w:val="00754D63"/>
    <w:rsid w:val="007555CA"/>
    <w:rsid w:val="00755B63"/>
    <w:rsid w:val="00757394"/>
    <w:rsid w:val="00761D19"/>
    <w:rsid w:val="007625B5"/>
    <w:rsid w:val="007631E7"/>
    <w:rsid w:val="00764106"/>
    <w:rsid w:val="007643E6"/>
    <w:rsid w:val="0076473B"/>
    <w:rsid w:val="0076473C"/>
    <w:rsid w:val="00765662"/>
    <w:rsid w:val="00766822"/>
    <w:rsid w:val="00767566"/>
    <w:rsid w:val="0077095A"/>
    <w:rsid w:val="00770D48"/>
    <w:rsid w:val="00770EC5"/>
    <w:rsid w:val="00771BFA"/>
    <w:rsid w:val="00773A7B"/>
    <w:rsid w:val="00773FD4"/>
    <w:rsid w:val="007743FD"/>
    <w:rsid w:val="00774AC5"/>
    <w:rsid w:val="007764D0"/>
    <w:rsid w:val="00776C67"/>
    <w:rsid w:val="00776D32"/>
    <w:rsid w:val="0077766E"/>
    <w:rsid w:val="00780F9D"/>
    <w:rsid w:val="007816D7"/>
    <w:rsid w:val="00783C25"/>
    <w:rsid w:val="007844D5"/>
    <w:rsid w:val="00785A7F"/>
    <w:rsid w:val="00785F44"/>
    <w:rsid w:val="007861E2"/>
    <w:rsid w:val="00790596"/>
    <w:rsid w:val="0079084F"/>
    <w:rsid w:val="00790935"/>
    <w:rsid w:val="00790A29"/>
    <w:rsid w:val="00790B4F"/>
    <w:rsid w:val="00790BA1"/>
    <w:rsid w:val="00791F34"/>
    <w:rsid w:val="00792CD0"/>
    <w:rsid w:val="0079464A"/>
    <w:rsid w:val="00794A62"/>
    <w:rsid w:val="007951EC"/>
    <w:rsid w:val="007958E3"/>
    <w:rsid w:val="00796694"/>
    <w:rsid w:val="007A03A9"/>
    <w:rsid w:val="007A03E2"/>
    <w:rsid w:val="007A1EF9"/>
    <w:rsid w:val="007A23FB"/>
    <w:rsid w:val="007A452D"/>
    <w:rsid w:val="007A5089"/>
    <w:rsid w:val="007A5ECF"/>
    <w:rsid w:val="007A6AA8"/>
    <w:rsid w:val="007A6C51"/>
    <w:rsid w:val="007A7808"/>
    <w:rsid w:val="007A7963"/>
    <w:rsid w:val="007A7991"/>
    <w:rsid w:val="007A7E7A"/>
    <w:rsid w:val="007A7FEE"/>
    <w:rsid w:val="007B03F7"/>
    <w:rsid w:val="007B1F47"/>
    <w:rsid w:val="007B2762"/>
    <w:rsid w:val="007B3C90"/>
    <w:rsid w:val="007B5417"/>
    <w:rsid w:val="007B66CD"/>
    <w:rsid w:val="007B6A0A"/>
    <w:rsid w:val="007B77C4"/>
    <w:rsid w:val="007B7BC7"/>
    <w:rsid w:val="007B7C5C"/>
    <w:rsid w:val="007B7C9F"/>
    <w:rsid w:val="007C0786"/>
    <w:rsid w:val="007C07EF"/>
    <w:rsid w:val="007C0C2F"/>
    <w:rsid w:val="007C0EE3"/>
    <w:rsid w:val="007C1227"/>
    <w:rsid w:val="007C1BCB"/>
    <w:rsid w:val="007C3D67"/>
    <w:rsid w:val="007C4117"/>
    <w:rsid w:val="007C4FE2"/>
    <w:rsid w:val="007C580D"/>
    <w:rsid w:val="007C65DB"/>
    <w:rsid w:val="007C6E41"/>
    <w:rsid w:val="007C6FD5"/>
    <w:rsid w:val="007D0343"/>
    <w:rsid w:val="007D0452"/>
    <w:rsid w:val="007D05AB"/>
    <w:rsid w:val="007D1087"/>
    <w:rsid w:val="007D2AB0"/>
    <w:rsid w:val="007D3453"/>
    <w:rsid w:val="007D42AE"/>
    <w:rsid w:val="007D515C"/>
    <w:rsid w:val="007D59C8"/>
    <w:rsid w:val="007D5D40"/>
    <w:rsid w:val="007D678B"/>
    <w:rsid w:val="007D6B65"/>
    <w:rsid w:val="007D7410"/>
    <w:rsid w:val="007D7C8B"/>
    <w:rsid w:val="007E10A0"/>
    <w:rsid w:val="007E15B7"/>
    <w:rsid w:val="007E46E1"/>
    <w:rsid w:val="007E5389"/>
    <w:rsid w:val="007E598E"/>
    <w:rsid w:val="007E5A9E"/>
    <w:rsid w:val="007E63CA"/>
    <w:rsid w:val="007E6B1E"/>
    <w:rsid w:val="007E6B69"/>
    <w:rsid w:val="007E6CBD"/>
    <w:rsid w:val="007E6F38"/>
    <w:rsid w:val="007F03ED"/>
    <w:rsid w:val="007F0BCC"/>
    <w:rsid w:val="007F0E08"/>
    <w:rsid w:val="007F0F54"/>
    <w:rsid w:val="007F1B42"/>
    <w:rsid w:val="007F26F2"/>
    <w:rsid w:val="007F30F7"/>
    <w:rsid w:val="007F4301"/>
    <w:rsid w:val="007F535B"/>
    <w:rsid w:val="007F5370"/>
    <w:rsid w:val="007F663A"/>
    <w:rsid w:val="007F69D6"/>
    <w:rsid w:val="007F6AB2"/>
    <w:rsid w:val="007F7BEB"/>
    <w:rsid w:val="007F7FD7"/>
    <w:rsid w:val="00800555"/>
    <w:rsid w:val="0080272F"/>
    <w:rsid w:val="00802889"/>
    <w:rsid w:val="00802F97"/>
    <w:rsid w:val="00803215"/>
    <w:rsid w:val="008035D0"/>
    <w:rsid w:val="00803A14"/>
    <w:rsid w:val="008049C8"/>
    <w:rsid w:val="00804E1E"/>
    <w:rsid w:val="00805E4E"/>
    <w:rsid w:val="00805FF9"/>
    <w:rsid w:val="008067B3"/>
    <w:rsid w:val="00806D94"/>
    <w:rsid w:val="0080799A"/>
    <w:rsid w:val="0081027A"/>
    <w:rsid w:val="00810626"/>
    <w:rsid w:val="00810936"/>
    <w:rsid w:val="008109ED"/>
    <w:rsid w:val="00810E63"/>
    <w:rsid w:val="00812253"/>
    <w:rsid w:val="00812EDE"/>
    <w:rsid w:val="00814026"/>
    <w:rsid w:val="00814D6B"/>
    <w:rsid w:val="00815492"/>
    <w:rsid w:val="00815982"/>
    <w:rsid w:val="00815D5B"/>
    <w:rsid w:val="008179D4"/>
    <w:rsid w:val="008200A5"/>
    <w:rsid w:val="00820422"/>
    <w:rsid w:val="00820E09"/>
    <w:rsid w:val="00820F07"/>
    <w:rsid w:val="00821DDB"/>
    <w:rsid w:val="0082215F"/>
    <w:rsid w:val="00822A3B"/>
    <w:rsid w:val="00822C7B"/>
    <w:rsid w:val="00823BE7"/>
    <w:rsid w:val="008243E6"/>
    <w:rsid w:val="00824FD4"/>
    <w:rsid w:val="00825CB3"/>
    <w:rsid w:val="008274A4"/>
    <w:rsid w:val="00830001"/>
    <w:rsid w:val="008315B6"/>
    <w:rsid w:val="00831923"/>
    <w:rsid w:val="008327F6"/>
    <w:rsid w:val="0083401A"/>
    <w:rsid w:val="00834BC1"/>
    <w:rsid w:val="00834E69"/>
    <w:rsid w:val="00835E49"/>
    <w:rsid w:val="00836323"/>
    <w:rsid w:val="0083768F"/>
    <w:rsid w:val="00840389"/>
    <w:rsid w:val="00840AE2"/>
    <w:rsid w:val="008413D6"/>
    <w:rsid w:val="00841618"/>
    <w:rsid w:val="00842055"/>
    <w:rsid w:val="008420A3"/>
    <w:rsid w:val="00842727"/>
    <w:rsid w:val="00842B49"/>
    <w:rsid w:val="0084301F"/>
    <w:rsid w:val="008431A7"/>
    <w:rsid w:val="00843626"/>
    <w:rsid w:val="0084368B"/>
    <w:rsid w:val="008436FF"/>
    <w:rsid w:val="008441E8"/>
    <w:rsid w:val="00844A52"/>
    <w:rsid w:val="008450F8"/>
    <w:rsid w:val="00845D0D"/>
    <w:rsid w:val="00847827"/>
    <w:rsid w:val="00850B1C"/>
    <w:rsid w:val="00850F49"/>
    <w:rsid w:val="008512E0"/>
    <w:rsid w:val="0085137A"/>
    <w:rsid w:val="0085146F"/>
    <w:rsid w:val="00851FA1"/>
    <w:rsid w:val="008520D4"/>
    <w:rsid w:val="00853BE8"/>
    <w:rsid w:val="00854006"/>
    <w:rsid w:val="008541EA"/>
    <w:rsid w:val="0085487D"/>
    <w:rsid w:val="00854AA9"/>
    <w:rsid w:val="00855551"/>
    <w:rsid w:val="00855AE4"/>
    <w:rsid w:val="00855EEB"/>
    <w:rsid w:val="0085602C"/>
    <w:rsid w:val="00856F56"/>
    <w:rsid w:val="008574EA"/>
    <w:rsid w:val="00857C69"/>
    <w:rsid w:val="008603B0"/>
    <w:rsid w:val="00860599"/>
    <w:rsid w:val="008610A6"/>
    <w:rsid w:val="00861455"/>
    <w:rsid w:val="00861678"/>
    <w:rsid w:val="00862078"/>
    <w:rsid w:val="00864D42"/>
    <w:rsid w:val="00865B2D"/>
    <w:rsid w:val="00865B98"/>
    <w:rsid w:val="0086639F"/>
    <w:rsid w:val="00866BE4"/>
    <w:rsid w:val="0086707E"/>
    <w:rsid w:val="0086722C"/>
    <w:rsid w:val="00867B09"/>
    <w:rsid w:val="0087095B"/>
    <w:rsid w:val="00871CC0"/>
    <w:rsid w:val="0087264C"/>
    <w:rsid w:val="0087287E"/>
    <w:rsid w:val="00872BF7"/>
    <w:rsid w:val="008733BF"/>
    <w:rsid w:val="0087360F"/>
    <w:rsid w:val="008738D9"/>
    <w:rsid w:val="00873982"/>
    <w:rsid w:val="00880F2B"/>
    <w:rsid w:val="0088248F"/>
    <w:rsid w:val="008829F8"/>
    <w:rsid w:val="008835B0"/>
    <w:rsid w:val="008839CD"/>
    <w:rsid w:val="008841DE"/>
    <w:rsid w:val="00887134"/>
    <w:rsid w:val="008873B1"/>
    <w:rsid w:val="00887A65"/>
    <w:rsid w:val="00887FEA"/>
    <w:rsid w:val="008914DB"/>
    <w:rsid w:val="0089214B"/>
    <w:rsid w:val="008928F9"/>
    <w:rsid w:val="00892934"/>
    <w:rsid w:val="008942C9"/>
    <w:rsid w:val="008958DE"/>
    <w:rsid w:val="00896371"/>
    <w:rsid w:val="00896625"/>
    <w:rsid w:val="00896725"/>
    <w:rsid w:val="0089741B"/>
    <w:rsid w:val="008977E1"/>
    <w:rsid w:val="008979CF"/>
    <w:rsid w:val="00897E4D"/>
    <w:rsid w:val="008A0C94"/>
    <w:rsid w:val="008A192D"/>
    <w:rsid w:val="008A195F"/>
    <w:rsid w:val="008A1EA9"/>
    <w:rsid w:val="008A2505"/>
    <w:rsid w:val="008A25DC"/>
    <w:rsid w:val="008A2A1F"/>
    <w:rsid w:val="008A2C27"/>
    <w:rsid w:val="008A3CA0"/>
    <w:rsid w:val="008A3DDF"/>
    <w:rsid w:val="008A45F2"/>
    <w:rsid w:val="008A4D30"/>
    <w:rsid w:val="008A5088"/>
    <w:rsid w:val="008A5959"/>
    <w:rsid w:val="008A5ECC"/>
    <w:rsid w:val="008A6719"/>
    <w:rsid w:val="008A6C68"/>
    <w:rsid w:val="008A709A"/>
    <w:rsid w:val="008B076C"/>
    <w:rsid w:val="008B08C4"/>
    <w:rsid w:val="008B132E"/>
    <w:rsid w:val="008B30E2"/>
    <w:rsid w:val="008B3801"/>
    <w:rsid w:val="008B3E1A"/>
    <w:rsid w:val="008B3F04"/>
    <w:rsid w:val="008B4356"/>
    <w:rsid w:val="008B4496"/>
    <w:rsid w:val="008B4549"/>
    <w:rsid w:val="008B47AC"/>
    <w:rsid w:val="008B73DA"/>
    <w:rsid w:val="008B74E5"/>
    <w:rsid w:val="008B7677"/>
    <w:rsid w:val="008B7B2B"/>
    <w:rsid w:val="008C14A7"/>
    <w:rsid w:val="008C15E7"/>
    <w:rsid w:val="008C237A"/>
    <w:rsid w:val="008C2AE1"/>
    <w:rsid w:val="008C2BB2"/>
    <w:rsid w:val="008C3D69"/>
    <w:rsid w:val="008C48C2"/>
    <w:rsid w:val="008C559F"/>
    <w:rsid w:val="008C5678"/>
    <w:rsid w:val="008C5EA1"/>
    <w:rsid w:val="008C6184"/>
    <w:rsid w:val="008C631A"/>
    <w:rsid w:val="008C75DC"/>
    <w:rsid w:val="008C7C4D"/>
    <w:rsid w:val="008C7D18"/>
    <w:rsid w:val="008D03A2"/>
    <w:rsid w:val="008D1319"/>
    <w:rsid w:val="008D1F84"/>
    <w:rsid w:val="008D23E6"/>
    <w:rsid w:val="008D2598"/>
    <w:rsid w:val="008D2F4E"/>
    <w:rsid w:val="008D3140"/>
    <w:rsid w:val="008D48BF"/>
    <w:rsid w:val="008D5194"/>
    <w:rsid w:val="008D5A11"/>
    <w:rsid w:val="008D5EAA"/>
    <w:rsid w:val="008D6932"/>
    <w:rsid w:val="008D78D8"/>
    <w:rsid w:val="008D7DDD"/>
    <w:rsid w:val="008E02D9"/>
    <w:rsid w:val="008E15F0"/>
    <w:rsid w:val="008E2189"/>
    <w:rsid w:val="008E43C2"/>
    <w:rsid w:val="008E4C13"/>
    <w:rsid w:val="008E563A"/>
    <w:rsid w:val="008E6022"/>
    <w:rsid w:val="008E6A70"/>
    <w:rsid w:val="008E6F25"/>
    <w:rsid w:val="008E72DF"/>
    <w:rsid w:val="008E748F"/>
    <w:rsid w:val="008E77E5"/>
    <w:rsid w:val="008F0C46"/>
    <w:rsid w:val="008F1729"/>
    <w:rsid w:val="008F18BB"/>
    <w:rsid w:val="008F1BB1"/>
    <w:rsid w:val="008F2F6E"/>
    <w:rsid w:val="008F48E7"/>
    <w:rsid w:val="008F4E87"/>
    <w:rsid w:val="008F6999"/>
    <w:rsid w:val="008F6EC6"/>
    <w:rsid w:val="008F745B"/>
    <w:rsid w:val="00901676"/>
    <w:rsid w:val="00901A3F"/>
    <w:rsid w:val="00901CBF"/>
    <w:rsid w:val="00901F44"/>
    <w:rsid w:val="00902564"/>
    <w:rsid w:val="00902944"/>
    <w:rsid w:val="00902BE2"/>
    <w:rsid w:val="00903131"/>
    <w:rsid w:val="00903891"/>
    <w:rsid w:val="0090425D"/>
    <w:rsid w:val="009078D0"/>
    <w:rsid w:val="009107C2"/>
    <w:rsid w:val="00910CC4"/>
    <w:rsid w:val="00911C98"/>
    <w:rsid w:val="00911CB3"/>
    <w:rsid w:val="009124AC"/>
    <w:rsid w:val="0091261F"/>
    <w:rsid w:val="009145A6"/>
    <w:rsid w:val="009147CF"/>
    <w:rsid w:val="00914B58"/>
    <w:rsid w:val="00916B69"/>
    <w:rsid w:val="00917715"/>
    <w:rsid w:val="009178CA"/>
    <w:rsid w:val="0091793F"/>
    <w:rsid w:val="00920CDC"/>
    <w:rsid w:val="00920E49"/>
    <w:rsid w:val="00924372"/>
    <w:rsid w:val="00925E9A"/>
    <w:rsid w:val="00926878"/>
    <w:rsid w:val="0092729E"/>
    <w:rsid w:val="00930652"/>
    <w:rsid w:val="00930656"/>
    <w:rsid w:val="009314FB"/>
    <w:rsid w:val="00931647"/>
    <w:rsid w:val="0093179E"/>
    <w:rsid w:val="0093549D"/>
    <w:rsid w:val="009354A1"/>
    <w:rsid w:val="00935BAA"/>
    <w:rsid w:val="00936027"/>
    <w:rsid w:val="00936DCF"/>
    <w:rsid w:val="00940797"/>
    <w:rsid w:val="009422A5"/>
    <w:rsid w:val="0094236A"/>
    <w:rsid w:val="00943046"/>
    <w:rsid w:val="009430DA"/>
    <w:rsid w:val="00944182"/>
    <w:rsid w:val="00944613"/>
    <w:rsid w:val="00945EDB"/>
    <w:rsid w:val="0094620D"/>
    <w:rsid w:val="0094631A"/>
    <w:rsid w:val="00947BF4"/>
    <w:rsid w:val="009503EE"/>
    <w:rsid w:val="0095302F"/>
    <w:rsid w:val="0095362C"/>
    <w:rsid w:val="00953CE1"/>
    <w:rsid w:val="00954513"/>
    <w:rsid w:val="00954613"/>
    <w:rsid w:val="009547F5"/>
    <w:rsid w:val="009567A7"/>
    <w:rsid w:val="00956936"/>
    <w:rsid w:val="0095779E"/>
    <w:rsid w:val="00957BCF"/>
    <w:rsid w:val="0096009F"/>
    <w:rsid w:val="0096162B"/>
    <w:rsid w:val="00961EFA"/>
    <w:rsid w:val="00962843"/>
    <w:rsid w:val="00962909"/>
    <w:rsid w:val="00962A5E"/>
    <w:rsid w:val="00962EE2"/>
    <w:rsid w:val="0096305D"/>
    <w:rsid w:val="009634A1"/>
    <w:rsid w:val="00963CAC"/>
    <w:rsid w:val="00964158"/>
    <w:rsid w:val="0096444C"/>
    <w:rsid w:val="009645A1"/>
    <w:rsid w:val="00965454"/>
    <w:rsid w:val="009657C5"/>
    <w:rsid w:val="00966B47"/>
    <w:rsid w:val="00966CBB"/>
    <w:rsid w:val="00967A05"/>
    <w:rsid w:val="00971106"/>
    <w:rsid w:val="00971555"/>
    <w:rsid w:val="009725FD"/>
    <w:rsid w:val="009728DF"/>
    <w:rsid w:val="00972D36"/>
    <w:rsid w:val="00973228"/>
    <w:rsid w:val="00974261"/>
    <w:rsid w:val="00974C74"/>
    <w:rsid w:val="009771AC"/>
    <w:rsid w:val="00977743"/>
    <w:rsid w:val="00977A34"/>
    <w:rsid w:val="0098085E"/>
    <w:rsid w:val="00980864"/>
    <w:rsid w:val="009818FE"/>
    <w:rsid w:val="00981DA7"/>
    <w:rsid w:val="00981EC5"/>
    <w:rsid w:val="009826C6"/>
    <w:rsid w:val="00982F5D"/>
    <w:rsid w:val="009853BB"/>
    <w:rsid w:val="00985CCA"/>
    <w:rsid w:val="009908DB"/>
    <w:rsid w:val="009908E0"/>
    <w:rsid w:val="00991530"/>
    <w:rsid w:val="00992051"/>
    <w:rsid w:val="009925C3"/>
    <w:rsid w:val="0099286C"/>
    <w:rsid w:val="00992B1B"/>
    <w:rsid w:val="00992B2D"/>
    <w:rsid w:val="00992F0E"/>
    <w:rsid w:val="009955AD"/>
    <w:rsid w:val="00996EC5"/>
    <w:rsid w:val="0099782A"/>
    <w:rsid w:val="00997DFC"/>
    <w:rsid w:val="00997ED9"/>
    <w:rsid w:val="009A07B6"/>
    <w:rsid w:val="009A1DDF"/>
    <w:rsid w:val="009A2233"/>
    <w:rsid w:val="009A3376"/>
    <w:rsid w:val="009A4384"/>
    <w:rsid w:val="009A56E8"/>
    <w:rsid w:val="009A574A"/>
    <w:rsid w:val="009A7037"/>
    <w:rsid w:val="009A72FB"/>
    <w:rsid w:val="009A7388"/>
    <w:rsid w:val="009B1165"/>
    <w:rsid w:val="009B11C8"/>
    <w:rsid w:val="009B22F3"/>
    <w:rsid w:val="009B32E5"/>
    <w:rsid w:val="009B34BF"/>
    <w:rsid w:val="009B3732"/>
    <w:rsid w:val="009B3B9E"/>
    <w:rsid w:val="009B44E7"/>
    <w:rsid w:val="009B48B5"/>
    <w:rsid w:val="009B6426"/>
    <w:rsid w:val="009B68B8"/>
    <w:rsid w:val="009B695B"/>
    <w:rsid w:val="009B792C"/>
    <w:rsid w:val="009C04D8"/>
    <w:rsid w:val="009C0ACA"/>
    <w:rsid w:val="009C0D9B"/>
    <w:rsid w:val="009C1B2D"/>
    <w:rsid w:val="009C1B79"/>
    <w:rsid w:val="009C1C61"/>
    <w:rsid w:val="009C2200"/>
    <w:rsid w:val="009C26F5"/>
    <w:rsid w:val="009C354C"/>
    <w:rsid w:val="009C39B1"/>
    <w:rsid w:val="009C4883"/>
    <w:rsid w:val="009C6907"/>
    <w:rsid w:val="009C6BC0"/>
    <w:rsid w:val="009C70ED"/>
    <w:rsid w:val="009D0650"/>
    <w:rsid w:val="009D19CA"/>
    <w:rsid w:val="009D1B1B"/>
    <w:rsid w:val="009D27E7"/>
    <w:rsid w:val="009D33E6"/>
    <w:rsid w:val="009D423B"/>
    <w:rsid w:val="009D446F"/>
    <w:rsid w:val="009D4AA2"/>
    <w:rsid w:val="009D4E0F"/>
    <w:rsid w:val="009D67E4"/>
    <w:rsid w:val="009D692F"/>
    <w:rsid w:val="009D6A55"/>
    <w:rsid w:val="009E0476"/>
    <w:rsid w:val="009E09D9"/>
    <w:rsid w:val="009E11BF"/>
    <w:rsid w:val="009E1439"/>
    <w:rsid w:val="009E2221"/>
    <w:rsid w:val="009E2458"/>
    <w:rsid w:val="009E362D"/>
    <w:rsid w:val="009E39A2"/>
    <w:rsid w:val="009E40A8"/>
    <w:rsid w:val="009E41FB"/>
    <w:rsid w:val="009E4559"/>
    <w:rsid w:val="009E4B41"/>
    <w:rsid w:val="009E5ED1"/>
    <w:rsid w:val="009E70D5"/>
    <w:rsid w:val="009E7926"/>
    <w:rsid w:val="009E795C"/>
    <w:rsid w:val="009F0035"/>
    <w:rsid w:val="009F0F71"/>
    <w:rsid w:val="009F1567"/>
    <w:rsid w:val="009F2585"/>
    <w:rsid w:val="009F2CD3"/>
    <w:rsid w:val="009F3AED"/>
    <w:rsid w:val="009F4577"/>
    <w:rsid w:val="009F4A32"/>
    <w:rsid w:val="009F4BA6"/>
    <w:rsid w:val="009F4EE6"/>
    <w:rsid w:val="009F6348"/>
    <w:rsid w:val="009F7326"/>
    <w:rsid w:val="009F789D"/>
    <w:rsid w:val="009F7DA9"/>
    <w:rsid w:val="00A00266"/>
    <w:rsid w:val="00A00F97"/>
    <w:rsid w:val="00A0117F"/>
    <w:rsid w:val="00A016A1"/>
    <w:rsid w:val="00A01C4F"/>
    <w:rsid w:val="00A02882"/>
    <w:rsid w:val="00A02E72"/>
    <w:rsid w:val="00A03E8A"/>
    <w:rsid w:val="00A047AB"/>
    <w:rsid w:val="00A057FC"/>
    <w:rsid w:val="00A0652F"/>
    <w:rsid w:val="00A06BBA"/>
    <w:rsid w:val="00A06EAB"/>
    <w:rsid w:val="00A06F32"/>
    <w:rsid w:val="00A0754B"/>
    <w:rsid w:val="00A0791F"/>
    <w:rsid w:val="00A10258"/>
    <w:rsid w:val="00A10324"/>
    <w:rsid w:val="00A103A1"/>
    <w:rsid w:val="00A10CB9"/>
    <w:rsid w:val="00A111E8"/>
    <w:rsid w:val="00A11C83"/>
    <w:rsid w:val="00A11FD3"/>
    <w:rsid w:val="00A1209F"/>
    <w:rsid w:val="00A12455"/>
    <w:rsid w:val="00A12693"/>
    <w:rsid w:val="00A12F84"/>
    <w:rsid w:val="00A134FD"/>
    <w:rsid w:val="00A13624"/>
    <w:rsid w:val="00A1559F"/>
    <w:rsid w:val="00A15780"/>
    <w:rsid w:val="00A16A9D"/>
    <w:rsid w:val="00A1780B"/>
    <w:rsid w:val="00A20527"/>
    <w:rsid w:val="00A207A4"/>
    <w:rsid w:val="00A20A4F"/>
    <w:rsid w:val="00A22ECF"/>
    <w:rsid w:val="00A234A6"/>
    <w:rsid w:val="00A24C33"/>
    <w:rsid w:val="00A26605"/>
    <w:rsid w:val="00A266E6"/>
    <w:rsid w:val="00A26AD4"/>
    <w:rsid w:val="00A26FA8"/>
    <w:rsid w:val="00A27185"/>
    <w:rsid w:val="00A27840"/>
    <w:rsid w:val="00A306DC"/>
    <w:rsid w:val="00A30FAB"/>
    <w:rsid w:val="00A31EA5"/>
    <w:rsid w:val="00A321C6"/>
    <w:rsid w:val="00A32E78"/>
    <w:rsid w:val="00A33619"/>
    <w:rsid w:val="00A336B2"/>
    <w:rsid w:val="00A337B3"/>
    <w:rsid w:val="00A337F6"/>
    <w:rsid w:val="00A34403"/>
    <w:rsid w:val="00A3458B"/>
    <w:rsid w:val="00A347E8"/>
    <w:rsid w:val="00A34FA9"/>
    <w:rsid w:val="00A37192"/>
    <w:rsid w:val="00A37FF0"/>
    <w:rsid w:val="00A40444"/>
    <w:rsid w:val="00A40C33"/>
    <w:rsid w:val="00A40E71"/>
    <w:rsid w:val="00A420AA"/>
    <w:rsid w:val="00A420F1"/>
    <w:rsid w:val="00A436B0"/>
    <w:rsid w:val="00A4389E"/>
    <w:rsid w:val="00A43A62"/>
    <w:rsid w:val="00A43CF8"/>
    <w:rsid w:val="00A43F1A"/>
    <w:rsid w:val="00A43FC6"/>
    <w:rsid w:val="00A4410E"/>
    <w:rsid w:val="00A4451B"/>
    <w:rsid w:val="00A457F7"/>
    <w:rsid w:val="00A45D75"/>
    <w:rsid w:val="00A45E8E"/>
    <w:rsid w:val="00A45EF4"/>
    <w:rsid w:val="00A464E0"/>
    <w:rsid w:val="00A46E1A"/>
    <w:rsid w:val="00A47895"/>
    <w:rsid w:val="00A47EA1"/>
    <w:rsid w:val="00A50309"/>
    <w:rsid w:val="00A50992"/>
    <w:rsid w:val="00A50DFC"/>
    <w:rsid w:val="00A5234F"/>
    <w:rsid w:val="00A528B4"/>
    <w:rsid w:val="00A52A87"/>
    <w:rsid w:val="00A52E83"/>
    <w:rsid w:val="00A530D8"/>
    <w:rsid w:val="00A54D86"/>
    <w:rsid w:val="00A56A87"/>
    <w:rsid w:val="00A56E0B"/>
    <w:rsid w:val="00A57D75"/>
    <w:rsid w:val="00A603A5"/>
    <w:rsid w:val="00A6172B"/>
    <w:rsid w:val="00A61E9F"/>
    <w:rsid w:val="00A62016"/>
    <w:rsid w:val="00A62052"/>
    <w:rsid w:val="00A62235"/>
    <w:rsid w:val="00A63BFB"/>
    <w:rsid w:val="00A6442F"/>
    <w:rsid w:val="00A65873"/>
    <w:rsid w:val="00A65AD7"/>
    <w:rsid w:val="00A6610D"/>
    <w:rsid w:val="00A66B39"/>
    <w:rsid w:val="00A66DB6"/>
    <w:rsid w:val="00A70000"/>
    <w:rsid w:val="00A700BC"/>
    <w:rsid w:val="00A70F1A"/>
    <w:rsid w:val="00A73036"/>
    <w:rsid w:val="00A73938"/>
    <w:rsid w:val="00A73EBE"/>
    <w:rsid w:val="00A75CBB"/>
    <w:rsid w:val="00A75F14"/>
    <w:rsid w:val="00A7642D"/>
    <w:rsid w:val="00A77305"/>
    <w:rsid w:val="00A77B92"/>
    <w:rsid w:val="00A80E77"/>
    <w:rsid w:val="00A823D0"/>
    <w:rsid w:val="00A82A5F"/>
    <w:rsid w:val="00A82A9E"/>
    <w:rsid w:val="00A82DFC"/>
    <w:rsid w:val="00A835D9"/>
    <w:rsid w:val="00A841FD"/>
    <w:rsid w:val="00A843EF"/>
    <w:rsid w:val="00A84AAD"/>
    <w:rsid w:val="00A84B21"/>
    <w:rsid w:val="00A84DFE"/>
    <w:rsid w:val="00A84FA6"/>
    <w:rsid w:val="00A85A33"/>
    <w:rsid w:val="00A85F52"/>
    <w:rsid w:val="00A86806"/>
    <w:rsid w:val="00A915DD"/>
    <w:rsid w:val="00A9187D"/>
    <w:rsid w:val="00A91D23"/>
    <w:rsid w:val="00A9275C"/>
    <w:rsid w:val="00A927C8"/>
    <w:rsid w:val="00A92DD7"/>
    <w:rsid w:val="00A933AE"/>
    <w:rsid w:val="00A939A0"/>
    <w:rsid w:val="00A93FF4"/>
    <w:rsid w:val="00A94AD0"/>
    <w:rsid w:val="00A94AFB"/>
    <w:rsid w:val="00A964A6"/>
    <w:rsid w:val="00A969F6"/>
    <w:rsid w:val="00AA1190"/>
    <w:rsid w:val="00AA1292"/>
    <w:rsid w:val="00AA142D"/>
    <w:rsid w:val="00AA18A6"/>
    <w:rsid w:val="00AA20F9"/>
    <w:rsid w:val="00AA2892"/>
    <w:rsid w:val="00AA33EE"/>
    <w:rsid w:val="00AA3835"/>
    <w:rsid w:val="00AA42D5"/>
    <w:rsid w:val="00AA6857"/>
    <w:rsid w:val="00AB03FC"/>
    <w:rsid w:val="00AB12A9"/>
    <w:rsid w:val="00AB15ED"/>
    <w:rsid w:val="00AB2044"/>
    <w:rsid w:val="00AB2672"/>
    <w:rsid w:val="00AB2C68"/>
    <w:rsid w:val="00AB39A5"/>
    <w:rsid w:val="00AB39B2"/>
    <w:rsid w:val="00AB3FC7"/>
    <w:rsid w:val="00AB45E6"/>
    <w:rsid w:val="00AB4A3A"/>
    <w:rsid w:val="00AB5CAB"/>
    <w:rsid w:val="00AB5CF7"/>
    <w:rsid w:val="00AB5F96"/>
    <w:rsid w:val="00AB7335"/>
    <w:rsid w:val="00AC0018"/>
    <w:rsid w:val="00AC1268"/>
    <w:rsid w:val="00AC28B3"/>
    <w:rsid w:val="00AC3DAC"/>
    <w:rsid w:val="00AC5307"/>
    <w:rsid w:val="00AC6207"/>
    <w:rsid w:val="00AC6279"/>
    <w:rsid w:val="00AC6328"/>
    <w:rsid w:val="00AC7276"/>
    <w:rsid w:val="00AC79B3"/>
    <w:rsid w:val="00AD067B"/>
    <w:rsid w:val="00AD1672"/>
    <w:rsid w:val="00AD16C7"/>
    <w:rsid w:val="00AD1AB5"/>
    <w:rsid w:val="00AD1EBA"/>
    <w:rsid w:val="00AD2911"/>
    <w:rsid w:val="00AD3A86"/>
    <w:rsid w:val="00AD3CD4"/>
    <w:rsid w:val="00AD4463"/>
    <w:rsid w:val="00AD4B27"/>
    <w:rsid w:val="00AD5C2B"/>
    <w:rsid w:val="00AD6037"/>
    <w:rsid w:val="00AD62EA"/>
    <w:rsid w:val="00AD6833"/>
    <w:rsid w:val="00AD7252"/>
    <w:rsid w:val="00AD7BEB"/>
    <w:rsid w:val="00AE0655"/>
    <w:rsid w:val="00AE0B24"/>
    <w:rsid w:val="00AE134D"/>
    <w:rsid w:val="00AE1952"/>
    <w:rsid w:val="00AE243F"/>
    <w:rsid w:val="00AE27CE"/>
    <w:rsid w:val="00AE2DDD"/>
    <w:rsid w:val="00AE31C9"/>
    <w:rsid w:val="00AE33B1"/>
    <w:rsid w:val="00AE3FF4"/>
    <w:rsid w:val="00AE5939"/>
    <w:rsid w:val="00AE5AFE"/>
    <w:rsid w:val="00AE6F9F"/>
    <w:rsid w:val="00AE7D9B"/>
    <w:rsid w:val="00AF1493"/>
    <w:rsid w:val="00AF2300"/>
    <w:rsid w:val="00AF2DB6"/>
    <w:rsid w:val="00AF476B"/>
    <w:rsid w:val="00AF5FFE"/>
    <w:rsid w:val="00AF6EF3"/>
    <w:rsid w:val="00AF7A98"/>
    <w:rsid w:val="00B000B0"/>
    <w:rsid w:val="00B007EF"/>
    <w:rsid w:val="00B00D5D"/>
    <w:rsid w:val="00B01856"/>
    <w:rsid w:val="00B023AD"/>
    <w:rsid w:val="00B033EC"/>
    <w:rsid w:val="00B0352D"/>
    <w:rsid w:val="00B0380E"/>
    <w:rsid w:val="00B04BFE"/>
    <w:rsid w:val="00B0582A"/>
    <w:rsid w:val="00B05CF0"/>
    <w:rsid w:val="00B0670C"/>
    <w:rsid w:val="00B07532"/>
    <w:rsid w:val="00B076C9"/>
    <w:rsid w:val="00B07AC8"/>
    <w:rsid w:val="00B134BF"/>
    <w:rsid w:val="00B1370E"/>
    <w:rsid w:val="00B13EA9"/>
    <w:rsid w:val="00B1421D"/>
    <w:rsid w:val="00B14844"/>
    <w:rsid w:val="00B14EB6"/>
    <w:rsid w:val="00B150A6"/>
    <w:rsid w:val="00B1517A"/>
    <w:rsid w:val="00B17495"/>
    <w:rsid w:val="00B1750A"/>
    <w:rsid w:val="00B21511"/>
    <w:rsid w:val="00B21910"/>
    <w:rsid w:val="00B22817"/>
    <w:rsid w:val="00B229A9"/>
    <w:rsid w:val="00B23036"/>
    <w:rsid w:val="00B2306A"/>
    <w:rsid w:val="00B239D4"/>
    <w:rsid w:val="00B2413D"/>
    <w:rsid w:val="00B2422E"/>
    <w:rsid w:val="00B2467C"/>
    <w:rsid w:val="00B2577B"/>
    <w:rsid w:val="00B25820"/>
    <w:rsid w:val="00B2642D"/>
    <w:rsid w:val="00B2711B"/>
    <w:rsid w:val="00B278ED"/>
    <w:rsid w:val="00B27E0C"/>
    <w:rsid w:val="00B306D7"/>
    <w:rsid w:val="00B317F0"/>
    <w:rsid w:val="00B32017"/>
    <w:rsid w:val="00B333D1"/>
    <w:rsid w:val="00B3448F"/>
    <w:rsid w:val="00B353DB"/>
    <w:rsid w:val="00B354DE"/>
    <w:rsid w:val="00B37531"/>
    <w:rsid w:val="00B379CD"/>
    <w:rsid w:val="00B37E82"/>
    <w:rsid w:val="00B40379"/>
    <w:rsid w:val="00B40387"/>
    <w:rsid w:val="00B418C1"/>
    <w:rsid w:val="00B41B6A"/>
    <w:rsid w:val="00B41E93"/>
    <w:rsid w:val="00B41F12"/>
    <w:rsid w:val="00B425A5"/>
    <w:rsid w:val="00B425C9"/>
    <w:rsid w:val="00B4262D"/>
    <w:rsid w:val="00B43793"/>
    <w:rsid w:val="00B43D04"/>
    <w:rsid w:val="00B443BA"/>
    <w:rsid w:val="00B44466"/>
    <w:rsid w:val="00B4448D"/>
    <w:rsid w:val="00B453CF"/>
    <w:rsid w:val="00B45A3A"/>
    <w:rsid w:val="00B45EFA"/>
    <w:rsid w:val="00B46637"/>
    <w:rsid w:val="00B46B86"/>
    <w:rsid w:val="00B46E09"/>
    <w:rsid w:val="00B47520"/>
    <w:rsid w:val="00B47A0F"/>
    <w:rsid w:val="00B503F9"/>
    <w:rsid w:val="00B50A47"/>
    <w:rsid w:val="00B50C5B"/>
    <w:rsid w:val="00B5118F"/>
    <w:rsid w:val="00B52717"/>
    <w:rsid w:val="00B528E6"/>
    <w:rsid w:val="00B5306D"/>
    <w:rsid w:val="00B53929"/>
    <w:rsid w:val="00B5500A"/>
    <w:rsid w:val="00B55339"/>
    <w:rsid w:val="00B555C3"/>
    <w:rsid w:val="00B558AC"/>
    <w:rsid w:val="00B56756"/>
    <w:rsid w:val="00B57E05"/>
    <w:rsid w:val="00B60C86"/>
    <w:rsid w:val="00B6147C"/>
    <w:rsid w:val="00B628DF"/>
    <w:rsid w:val="00B6311F"/>
    <w:rsid w:val="00B633D1"/>
    <w:rsid w:val="00B63459"/>
    <w:rsid w:val="00B6411C"/>
    <w:rsid w:val="00B65BCE"/>
    <w:rsid w:val="00B6605A"/>
    <w:rsid w:val="00B66941"/>
    <w:rsid w:val="00B706C9"/>
    <w:rsid w:val="00B70E8B"/>
    <w:rsid w:val="00B71847"/>
    <w:rsid w:val="00B71A27"/>
    <w:rsid w:val="00B71A87"/>
    <w:rsid w:val="00B71B04"/>
    <w:rsid w:val="00B729CC"/>
    <w:rsid w:val="00B737C7"/>
    <w:rsid w:val="00B739D7"/>
    <w:rsid w:val="00B73D01"/>
    <w:rsid w:val="00B74D22"/>
    <w:rsid w:val="00B75066"/>
    <w:rsid w:val="00B7560A"/>
    <w:rsid w:val="00B768BE"/>
    <w:rsid w:val="00B77440"/>
    <w:rsid w:val="00B77BA3"/>
    <w:rsid w:val="00B80708"/>
    <w:rsid w:val="00B80D7B"/>
    <w:rsid w:val="00B81190"/>
    <w:rsid w:val="00B81431"/>
    <w:rsid w:val="00B83149"/>
    <w:rsid w:val="00B8396F"/>
    <w:rsid w:val="00B84CDA"/>
    <w:rsid w:val="00B85AFF"/>
    <w:rsid w:val="00B86AA0"/>
    <w:rsid w:val="00B86B42"/>
    <w:rsid w:val="00B8707F"/>
    <w:rsid w:val="00B87AAD"/>
    <w:rsid w:val="00B90C6E"/>
    <w:rsid w:val="00B91B4A"/>
    <w:rsid w:val="00B92260"/>
    <w:rsid w:val="00B93402"/>
    <w:rsid w:val="00B938DC"/>
    <w:rsid w:val="00B93A1B"/>
    <w:rsid w:val="00B93B67"/>
    <w:rsid w:val="00B942CC"/>
    <w:rsid w:val="00B951D8"/>
    <w:rsid w:val="00B95882"/>
    <w:rsid w:val="00B96220"/>
    <w:rsid w:val="00B96952"/>
    <w:rsid w:val="00B96DAC"/>
    <w:rsid w:val="00B96E82"/>
    <w:rsid w:val="00B97A48"/>
    <w:rsid w:val="00BA0E50"/>
    <w:rsid w:val="00BA1170"/>
    <w:rsid w:val="00BA1B74"/>
    <w:rsid w:val="00BA26DB"/>
    <w:rsid w:val="00BA2C0B"/>
    <w:rsid w:val="00BA2DF4"/>
    <w:rsid w:val="00BA31D2"/>
    <w:rsid w:val="00BA3B39"/>
    <w:rsid w:val="00BA3B8B"/>
    <w:rsid w:val="00BA609A"/>
    <w:rsid w:val="00BA7330"/>
    <w:rsid w:val="00BA771D"/>
    <w:rsid w:val="00BA7DDC"/>
    <w:rsid w:val="00BB024A"/>
    <w:rsid w:val="00BB0DF4"/>
    <w:rsid w:val="00BB260A"/>
    <w:rsid w:val="00BB39C9"/>
    <w:rsid w:val="00BB3D62"/>
    <w:rsid w:val="00BB4209"/>
    <w:rsid w:val="00BB484F"/>
    <w:rsid w:val="00BB56AF"/>
    <w:rsid w:val="00BB590A"/>
    <w:rsid w:val="00BB61E4"/>
    <w:rsid w:val="00BB6A3E"/>
    <w:rsid w:val="00BB6FEE"/>
    <w:rsid w:val="00BB70D2"/>
    <w:rsid w:val="00BC0956"/>
    <w:rsid w:val="00BC1778"/>
    <w:rsid w:val="00BC2105"/>
    <w:rsid w:val="00BC3162"/>
    <w:rsid w:val="00BC32B6"/>
    <w:rsid w:val="00BC3797"/>
    <w:rsid w:val="00BC3DEF"/>
    <w:rsid w:val="00BC462C"/>
    <w:rsid w:val="00BC47F7"/>
    <w:rsid w:val="00BC497C"/>
    <w:rsid w:val="00BC4A51"/>
    <w:rsid w:val="00BC60EA"/>
    <w:rsid w:val="00BC62CD"/>
    <w:rsid w:val="00BC630D"/>
    <w:rsid w:val="00BC6DCE"/>
    <w:rsid w:val="00BC73B2"/>
    <w:rsid w:val="00BC77C8"/>
    <w:rsid w:val="00BC7819"/>
    <w:rsid w:val="00BC79DD"/>
    <w:rsid w:val="00BC7CB7"/>
    <w:rsid w:val="00BD00AE"/>
    <w:rsid w:val="00BD0278"/>
    <w:rsid w:val="00BD052C"/>
    <w:rsid w:val="00BD0992"/>
    <w:rsid w:val="00BD1E0C"/>
    <w:rsid w:val="00BD236B"/>
    <w:rsid w:val="00BD24E2"/>
    <w:rsid w:val="00BD3929"/>
    <w:rsid w:val="00BD3E6E"/>
    <w:rsid w:val="00BD6546"/>
    <w:rsid w:val="00BD6E69"/>
    <w:rsid w:val="00BD73A9"/>
    <w:rsid w:val="00BE0458"/>
    <w:rsid w:val="00BE13EA"/>
    <w:rsid w:val="00BE1A04"/>
    <w:rsid w:val="00BE1D90"/>
    <w:rsid w:val="00BE206C"/>
    <w:rsid w:val="00BE44F6"/>
    <w:rsid w:val="00BE7470"/>
    <w:rsid w:val="00BE75F9"/>
    <w:rsid w:val="00BE7D3B"/>
    <w:rsid w:val="00BF15DC"/>
    <w:rsid w:val="00BF1665"/>
    <w:rsid w:val="00BF1E71"/>
    <w:rsid w:val="00BF1F56"/>
    <w:rsid w:val="00BF2702"/>
    <w:rsid w:val="00BF27D7"/>
    <w:rsid w:val="00BF2CC0"/>
    <w:rsid w:val="00BF3598"/>
    <w:rsid w:val="00BF4681"/>
    <w:rsid w:val="00BF5773"/>
    <w:rsid w:val="00BF5802"/>
    <w:rsid w:val="00BF6D37"/>
    <w:rsid w:val="00BF7E2B"/>
    <w:rsid w:val="00C00996"/>
    <w:rsid w:val="00C00DB6"/>
    <w:rsid w:val="00C01313"/>
    <w:rsid w:val="00C01E7B"/>
    <w:rsid w:val="00C02BA9"/>
    <w:rsid w:val="00C03684"/>
    <w:rsid w:val="00C03877"/>
    <w:rsid w:val="00C05473"/>
    <w:rsid w:val="00C05611"/>
    <w:rsid w:val="00C06169"/>
    <w:rsid w:val="00C061A5"/>
    <w:rsid w:val="00C06959"/>
    <w:rsid w:val="00C07AF1"/>
    <w:rsid w:val="00C07C50"/>
    <w:rsid w:val="00C10057"/>
    <w:rsid w:val="00C11296"/>
    <w:rsid w:val="00C1190B"/>
    <w:rsid w:val="00C11DBC"/>
    <w:rsid w:val="00C121B7"/>
    <w:rsid w:val="00C122BC"/>
    <w:rsid w:val="00C128CF"/>
    <w:rsid w:val="00C12C7F"/>
    <w:rsid w:val="00C12CD7"/>
    <w:rsid w:val="00C15257"/>
    <w:rsid w:val="00C15617"/>
    <w:rsid w:val="00C15AF6"/>
    <w:rsid w:val="00C168B3"/>
    <w:rsid w:val="00C17315"/>
    <w:rsid w:val="00C17D1B"/>
    <w:rsid w:val="00C21307"/>
    <w:rsid w:val="00C213A3"/>
    <w:rsid w:val="00C214D6"/>
    <w:rsid w:val="00C21ADB"/>
    <w:rsid w:val="00C22E5D"/>
    <w:rsid w:val="00C23C1F"/>
    <w:rsid w:val="00C24999"/>
    <w:rsid w:val="00C24C3C"/>
    <w:rsid w:val="00C25135"/>
    <w:rsid w:val="00C2563E"/>
    <w:rsid w:val="00C25646"/>
    <w:rsid w:val="00C264AC"/>
    <w:rsid w:val="00C26931"/>
    <w:rsid w:val="00C2693B"/>
    <w:rsid w:val="00C26D47"/>
    <w:rsid w:val="00C273C2"/>
    <w:rsid w:val="00C27453"/>
    <w:rsid w:val="00C309E4"/>
    <w:rsid w:val="00C322ED"/>
    <w:rsid w:val="00C32961"/>
    <w:rsid w:val="00C33198"/>
    <w:rsid w:val="00C33646"/>
    <w:rsid w:val="00C337DA"/>
    <w:rsid w:val="00C33D40"/>
    <w:rsid w:val="00C344DC"/>
    <w:rsid w:val="00C344F6"/>
    <w:rsid w:val="00C34C8B"/>
    <w:rsid w:val="00C35A69"/>
    <w:rsid w:val="00C35AF8"/>
    <w:rsid w:val="00C3602E"/>
    <w:rsid w:val="00C369B2"/>
    <w:rsid w:val="00C36AB9"/>
    <w:rsid w:val="00C377A0"/>
    <w:rsid w:val="00C402E5"/>
    <w:rsid w:val="00C404BF"/>
    <w:rsid w:val="00C4142C"/>
    <w:rsid w:val="00C41AD3"/>
    <w:rsid w:val="00C4207A"/>
    <w:rsid w:val="00C42805"/>
    <w:rsid w:val="00C43338"/>
    <w:rsid w:val="00C445EF"/>
    <w:rsid w:val="00C4498D"/>
    <w:rsid w:val="00C44DEE"/>
    <w:rsid w:val="00C44FD0"/>
    <w:rsid w:val="00C45768"/>
    <w:rsid w:val="00C457E6"/>
    <w:rsid w:val="00C45EB5"/>
    <w:rsid w:val="00C479EA"/>
    <w:rsid w:val="00C50E5D"/>
    <w:rsid w:val="00C511C7"/>
    <w:rsid w:val="00C52065"/>
    <w:rsid w:val="00C52513"/>
    <w:rsid w:val="00C5281F"/>
    <w:rsid w:val="00C52BB0"/>
    <w:rsid w:val="00C53D6F"/>
    <w:rsid w:val="00C54417"/>
    <w:rsid w:val="00C5462C"/>
    <w:rsid w:val="00C54C09"/>
    <w:rsid w:val="00C54F6E"/>
    <w:rsid w:val="00C55927"/>
    <w:rsid w:val="00C559A7"/>
    <w:rsid w:val="00C55E43"/>
    <w:rsid w:val="00C56088"/>
    <w:rsid w:val="00C5632A"/>
    <w:rsid w:val="00C5636F"/>
    <w:rsid w:val="00C565BD"/>
    <w:rsid w:val="00C56F55"/>
    <w:rsid w:val="00C573E6"/>
    <w:rsid w:val="00C57F11"/>
    <w:rsid w:val="00C57F7E"/>
    <w:rsid w:val="00C610C4"/>
    <w:rsid w:val="00C6147D"/>
    <w:rsid w:val="00C61ADD"/>
    <w:rsid w:val="00C62C67"/>
    <w:rsid w:val="00C635AC"/>
    <w:rsid w:val="00C63E6B"/>
    <w:rsid w:val="00C6477F"/>
    <w:rsid w:val="00C64DFF"/>
    <w:rsid w:val="00C65F62"/>
    <w:rsid w:val="00C666C5"/>
    <w:rsid w:val="00C6714F"/>
    <w:rsid w:val="00C6725D"/>
    <w:rsid w:val="00C672EE"/>
    <w:rsid w:val="00C678C7"/>
    <w:rsid w:val="00C67FB0"/>
    <w:rsid w:val="00C70159"/>
    <w:rsid w:val="00C707F3"/>
    <w:rsid w:val="00C71380"/>
    <w:rsid w:val="00C72659"/>
    <w:rsid w:val="00C73781"/>
    <w:rsid w:val="00C75AB2"/>
    <w:rsid w:val="00C75BB4"/>
    <w:rsid w:val="00C7602B"/>
    <w:rsid w:val="00C77337"/>
    <w:rsid w:val="00C779C0"/>
    <w:rsid w:val="00C77DE2"/>
    <w:rsid w:val="00C83ADA"/>
    <w:rsid w:val="00C83C74"/>
    <w:rsid w:val="00C83D7A"/>
    <w:rsid w:val="00C84B72"/>
    <w:rsid w:val="00C84D53"/>
    <w:rsid w:val="00C84D92"/>
    <w:rsid w:val="00C8633C"/>
    <w:rsid w:val="00C86560"/>
    <w:rsid w:val="00C86D31"/>
    <w:rsid w:val="00C86DE5"/>
    <w:rsid w:val="00C8709E"/>
    <w:rsid w:val="00C8795B"/>
    <w:rsid w:val="00C9122D"/>
    <w:rsid w:val="00C92225"/>
    <w:rsid w:val="00C92918"/>
    <w:rsid w:val="00C93D79"/>
    <w:rsid w:val="00C94C23"/>
    <w:rsid w:val="00C956D4"/>
    <w:rsid w:val="00C96292"/>
    <w:rsid w:val="00C96343"/>
    <w:rsid w:val="00C978BD"/>
    <w:rsid w:val="00CA19B7"/>
    <w:rsid w:val="00CA1EBE"/>
    <w:rsid w:val="00CA25B5"/>
    <w:rsid w:val="00CA2C96"/>
    <w:rsid w:val="00CA44AD"/>
    <w:rsid w:val="00CA453E"/>
    <w:rsid w:val="00CA4A7D"/>
    <w:rsid w:val="00CA4BF9"/>
    <w:rsid w:val="00CA4ED4"/>
    <w:rsid w:val="00CA4F05"/>
    <w:rsid w:val="00CA577D"/>
    <w:rsid w:val="00CA70B1"/>
    <w:rsid w:val="00CA7856"/>
    <w:rsid w:val="00CA79F9"/>
    <w:rsid w:val="00CB009D"/>
    <w:rsid w:val="00CB121D"/>
    <w:rsid w:val="00CB1695"/>
    <w:rsid w:val="00CB1A55"/>
    <w:rsid w:val="00CB2AAF"/>
    <w:rsid w:val="00CB2B17"/>
    <w:rsid w:val="00CB30F8"/>
    <w:rsid w:val="00CB3DDD"/>
    <w:rsid w:val="00CB44E4"/>
    <w:rsid w:val="00CB53DA"/>
    <w:rsid w:val="00CB55D4"/>
    <w:rsid w:val="00CB5D07"/>
    <w:rsid w:val="00CB5FBE"/>
    <w:rsid w:val="00CB73DC"/>
    <w:rsid w:val="00CC0678"/>
    <w:rsid w:val="00CC092B"/>
    <w:rsid w:val="00CC0E40"/>
    <w:rsid w:val="00CC172F"/>
    <w:rsid w:val="00CC20DD"/>
    <w:rsid w:val="00CC2C8E"/>
    <w:rsid w:val="00CC2F02"/>
    <w:rsid w:val="00CC39F1"/>
    <w:rsid w:val="00CC4280"/>
    <w:rsid w:val="00CC4906"/>
    <w:rsid w:val="00CC4BD2"/>
    <w:rsid w:val="00CC4F99"/>
    <w:rsid w:val="00CC5147"/>
    <w:rsid w:val="00CC535E"/>
    <w:rsid w:val="00CC617F"/>
    <w:rsid w:val="00CC6A02"/>
    <w:rsid w:val="00CC76A1"/>
    <w:rsid w:val="00CC7938"/>
    <w:rsid w:val="00CC7982"/>
    <w:rsid w:val="00CD07F9"/>
    <w:rsid w:val="00CD1AD6"/>
    <w:rsid w:val="00CD2F70"/>
    <w:rsid w:val="00CD42F5"/>
    <w:rsid w:val="00CD488D"/>
    <w:rsid w:val="00CD4EF8"/>
    <w:rsid w:val="00CD5536"/>
    <w:rsid w:val="00CD730D"/>
    <w:rsid w:val="00CD77EA"/>
    <w:rsid w:val="00CE0866"/>
    <w:rsid w:val="00CE0A40"/>
    <w:rsid w:val="00CE0D4A"/>
    <w:rsid w:val="00CE0D69"/>
    <w:rsid w:val="00CE163C"/>
    <w:rsid w:val="00CE2613"/>
    <w:rsid w:val="00CE3655"/>
    <w:rsid w:val="00CE4DC1"/>
    <w:rsid w:val="00CE663E"/>
    <w:rsid w:val="00CE6B93"/>
    <w:rsid w:val="00CE6BF9"/>
    <w:rsid w:val="00CE6C56"/>
    <w:rsid w:val="00CE6E23"/>
    <w:rsid w:val="00CF0711"/>
    <w:rsid w:val="00CF0C30"/>
    <w:rsid w:val="00CF1022"/>
    <w:rsid w:val="00CF3977"/>
    <w:rsid w:val="00CF3A0D"/>
    <w:rsid w:val="00CF3F15"/>
    <w:rsid w:val="00CF4943"/>
    <w:rsid w:val="00CF4FD0"/>
    <w:rsid w:val="00CF5B5E"/>
    <w:rsid w:val="00CF6F4F"/>
    <w:rsid w:val="00D019FB"/>
    <w:rsid w:val="00D01DBF"/>
    <w:rsid w:val="00D030B2"/>
    <w:rsid w:val="00D034D5"/>
    <w:rsid w:val="00D03950"/>
    <w:rsid w:val="00D06ADD"/>
    <w:rsid w:val="00D06BD2"/>
    <w:rsid w:val="00D06DB4"/>
    <w:rsid w:val="00D07591"/>
    <w:rsid w:val="00D0779D"/>
    <w:rsid w:val="00D10178"/>
    <w:rsid w:val="00D10BC4"/>
    <w:rsid w:val="00D11162"/>
    <w:rsid w:val="00D112EF"/>
    <w:rsid w:val="00D11807"/>
    <w:rsid w:val="00D11FDA"/>
    <w:rsid w:val="00D12B44"/>
    <w:rsid w:val="00D13BDD"/>
    <w:rsid w:val="00D13C40"/>
    <w:rsid w:val="00D15405"/>
    <w:rsid w:val="00D15D92"/>
    <w:rsid w:val="00D16ECC"/>
    <w:rsid w:val="00D176DC"/>
    <w:rsid w:val="00D17BEC"/>
    <w:rsid w:val="00D17FB5"/>
    <w:rsid w:val="00D20029"/>
    <w:rsid w:val="00D20051"/>
    <w:rsid w:val="00D207AA"/>
    <w:rsid w:val="00D21179"/>
    <w:rsid w:val="00D2156F"/>
    <w:rsid w:val="00D23224"/>
    <w:rsid w:val="00D24712"/>
    <w:rsid w:val="00D24C53"/>
    <w:rsid w:val="00D25A08"/>
    <w:rsid w:val="00D26558"/>
    <w:rsid w:val="00D27E10"/>
    <w:rsid w:val="00D30137"/>
    <w:rsid w:val="00D30ACD"/>
    <w:rsid w:val="00D317D3"/>
    <w:rsid w:val="00D319CC"/>
    <w:rsid w:val="00D326A9"/>
    <w:rsid w:val="00D33602"/>
    <w:rsid w:val="00D35D3D"/>
    <w:rsid w:val="00D3668E"/>
    <w:rsid w:val="00D36A86"/>
    <w:rsid w:val="00D36B73"/>
    <w:rsid w:val="00D36CCF"/>
    <w:rsid w:val="00D3703B"/>
    <w:rsid w:val="00D37E70"/>
    <w:rsid w:val="00D40438"/>
    <w:rsid w:val="00D40F3E"/>
    <w:rsid w:val="00D41087"/>
    <w:rsid w:val="00D410A2"/>
    <w:rsid w:val="00D41A36"/>
    <w:rsid w:val="00D43028"/>
    <w:rsid w:val="00D430CF"/>
    <w:rsid w:val="00D43365"/>
    <w:rsid w:val="00D443A1"/>
    <w:rsid w:val="00D45C2B"/>
    <w:rsid w:val="00D466AD"/>
    <w:rsid w:val="00D4692D"/>
    <w:rsid w:val="00D46B23"/>
    <w:rsid w:val="00D50A3D"/>
    <w:rsid w:val="00D512B5"/>
    <w:rsid w:val="00D51854"/>
    <w:rsid w:val="00D51D00"/>
    <w:rsid w:val="00D5258F"/>
    <w:rsid w:val="00D52A03"/>
    <w:rsid w:val="00D538B6"/>
    <w:rsid w:val="00D53950"/>
    <w:rsid w:val="00D542BD"/>
    <w:rsid w:val="00D555DD"/>
    <w:rsid w:val="00D5650D"/>
    <w:rsid w:val="00D56BF0"/>
    <w:rsid w:val="00D60485"/>
    <w:rsid w:val="00D606D4"/>
    <w:rsid w:val="00D60B38"/>
    <w:rsid w:val="00D61385"/>
    <w:rsid w:val="00D619A3"/>
    <w:rsid w:val="00D6266A"/>
    <w:rsid w:val="00D63D99"/>
    <w:rsid w:val="00D63DA4"/>
    <w:rsid w:val="00D65257"/>
    <w:rsid w:val="00D656D0"/>
    <w:rsid w:val="00D66992"/>
    <w:rsid w:val="00D66A6F"/>
    <w:rsid w:val="00D66D9D"/>
    <w:rsid w:val="00D677AD"/>
    <w:rsid w:val="00D70D61"/>
    <w:rsid w:val="00D71A06"/>
    <w:rsid w:val="00D71D4A"/>
    <w:rsid w:val="00D7274F"/>
    <w:rsid w:val="00D73319"/>
    <w:rsid w:val="00D74439"/>
    <w:rsid w:val="00D7528C"/>
    <w:rsid w:val="00D7685C"/>
    <w:rsid w:val="00D772A4"/>
    <w:rsid w:val="00D772D7"/>
    <w:rsid w:val="00D811F5"/>
    <w:rsid w:val="00D819E8"/>
    <w:rsid w:val="00D820C5"/>
    <w:rsid w:val="00D821E7"/>
    <w:rsid w:val="00D82A60"/>
    <w:rsid w:val="00D83349"/>
    <w:rsid w:val="00D83E7F"/>
    <w:rsid w:val="00D8497A"/>
    <w:rsid w:val="00D857E2"/>
    <w:rsid w:val="00D85DA0"/>
    <w:rsid w:val="00D86804"/>
    <w:rsid w:val="00D872B4"/>
    <w:rsid w:val="00D876B2"/>
    <w:rsid w:val="00D87AB4"/>
    <w:rsid w:val="00D90FDF"/>
    <w:rsid w:val="00D9105C"/>
    <w:rsid w:val="00D9278A"/>
    <w:rsid w:val="00D92AAD"/>
    <w:rsid w:val="00D92D0D"/>
    <w:rsid w:val="00D963D3"/>
    <w:rsid w:val="00D96988"/>
    <w:rsid w:val="00DA004C"/>
    <w:rsid w:val="00DA18FE"/>
    <w:rsid w:val="00DA3B21"/>
    <w:rsid w:val="00DA3C11"/>
    <w:rsid w:val="00DA4120"/>
    <w:rsid w:val="00DA4270"/>
    <w:rsid w:val="00DA4E3E"/>
    <w:rsid w:val="00DA51D4"/>
    <w:rsid w:val="00DA51DF"/>
    <w:rsid w:val="00DA5D0F"/>
    <w:rsid w:val="00DA6035"/>
    <w:rsid w:val="00DA6087"/>
    <w:rsid w:val="00DA6C90"/>
    <w:rsid w:val="00DA6F9E"/>
    <w:rsid w:val="00DA6FBA"/>
    <w:rsid w:val="00DA7E2A"/>
    <w:rsid w:val="00DA7F5C"/>
    <w:rsid w:val="00DB0791"/>
    <w:rsid w:val="00DB0A23"/>
    <w:rsid w:val="00DB1207"/>
    <w:rsid w:val="00DB19C9"/>
    <w:rsid w:val="00DB2DB7"/>
    <w:rsid w:val="00DB2E61"/>
    <w:rsid w:val="00DB35CF"/>
    <w:rsid w:val="00DB365A"/>
    <w:rsid w:val="00DB4897"/>
    <w:rsid w:val="00DB49E5"/>
    <w:rsid w:val="00DB61BC"/>
    <w:rsid w:val="00DB688A"/>
    <w:rsid w:val="00DB688C"/>
    <w:rsid w:val="00DB6BB6"/>
    <w:rsid w:val="00DC018A"/>
    <w:rsid w:val="00DC0468"/>
    <w:rsid w:val="00DC1189"/>
    <w:rsid w:val="00DC2CE7"/>
    <w:rsid w:val="00DC37F6"/>
    <w:rsid w:val="00DC488A"/>
    <w:rsid w:val="00DC51AC"/>
    <w:rsid w:val="00DC56B4"/>
    <w:rsid w:val="00DC599B"/>
    <w:rsid w:val="00DC5F05"/>
    <w:rsid w:val="00DC623B"/>
    <w:rsid w:val="00DC64CE"/>
    <w:rsid w:val="00DC68BB"/>
    <w:rsid w:val="00DC6D64"/>
    <w:rsid w:val="00DC6D86"/>
    <w:rsid w:val="00DC75B0"/>
    <w:rsid w:val="00DC776D"/>
    <w:rsid w:val="00DD0784"/>
    <w:rsid w:val="00DD0BEA"/>
    <w:rsid w:val="00DD1815"/>
    <w:rsid w:val="00DD1963"/>
    <w:rsid w:val="00DD1D89"/>
    <w:rsid w:val="00DD1EAC"/>
    <w:rsid w:val="00DD1FC7"/>
    <w:rsid w:val="00DD28C0"/>
    <w:rsid w:val="00DD2A32"/>
    <w:rsid w:val="00DD3039"/>
    <w:rsid w:val="00DD34EF"/>
    <w:rsid w:val="00DD38F7"/>
    <w:rsid w:val="00DD3CFB"/>
    <w:rsid w:val="00DD46E6"/>
    <w:rsid w:val="00DD5324"/>
    <w:rsid w:val="00DD5844"/>
    <w:rsid w:val="00DD5968"/>
    <w:rsid w:val="00DD5A4F"/>
    <w:rsid w:val="00DD5B44"/>
    <w:rsid w:val="00DD62F3"/>
    <w:rsid w:val="00DD6FDB"/>
    <w:rsid w:val="00DE0456"/>
    <w:rsid w:val="00DE21DB"/>
    <w:rsid w:val="00DE29F9"/>
    <w:rsid w:val="00DE30BD"/>
    <w:rsid w:val="00DE3CDB"/>
    <w:rsid w:val="00DE3F15"/>
    <w:rsid w:val="00DE424D"/>
    <w:rsid w:val="00DE424F"/>
    <w:rsid w:val="00DE50D7"/>
    <w:rsid w:val="00DE592C"/>
    <w:rsid w:val="00DE5FAA"/>
    <w:rsid w:val="00DE73D4"/>
    <w:rsid w:val="00DE73DD"/>
    <w:rsid w:val="00DE7FC7"/>
    <w:rsid w:val="00DF0AC0"/>
    <w:rsid w:val="00DF0CFD"/>
    <w:rsid w:val="00DF0D0A"/>
    <w:rsid w:val="00DF145B"/>
    <w:rsid w:val="00DF14A9"/>
    <w:rsid w:val="00DF3716"/>
    <w:rsid w:val="00DF3B2E"/>
    <w:rsid w:val="00DF4679"/>
    <w:rsid w:val="00DF563C"/>
    <w:rsid w:val="00DF591C"/>
    <w:rsid w:val="00DF594A"/>
    <w:rsid w:val="00DF6E2D"/>
    <w:rsid w:val="00DF716F"/>
    <w:rsid w:val="00DF740C"/>
    <w:rsid w:val="00DF7A0E"/>
    <w:rsid w:val="00E000E4"/>
    <w:rsid w:val="00E0143A"/>
    <w:rsid w:val="00E02348"/>
    <w:rsid w:val="00E03530"/>
    <w:rsid w:val="00E0506C"/>
    <w:rsid w:val="00E055F3"/>
    <w:rsid w:val="00E0572B"/>
    <w:rsid w:val="00E07751"/>
    <w:rsid w:val="00E077A0"/>
    <w:rsid w:val="00E07ABD"/>
    <w:rsid w:val="00E11082"/>
    <w:rsid w:val="00E1180D"/>
    <w:rsid w:val="00E11DAB"/>
    <w:rsid w:val="00E12B0D"/>
    <w:rsid w:val="00E132C9"/>
    <w:rsid w:val="00E1467B"/>
    <w:rsid w:val="00E1500F"/>
    <w:rsid w:val="00E15859"/>
    <w:rsid w:val="00E16A4D"/>
    <w:rsid w:val="00E16E28"/>
    <w:rsid w:val="00E16EB8"/>
    <w:rsid w:val="00E16F11"/>
    <w:rsid w:val="00E17AB2"/>
    <w:rsid w:val="00E22601"/>
    <w:rsid w:val="00E22B91"/>
    <w:rsid w:val="00E23AB7"/>
    <w:rsid w:val="00E24A4F"/>
    <w:rsid w:val="00E251FF"/>
    <w:rsid w:val="00E25414"/>
    <w:rsid w:val="00E2638A"/>
    <w:rsid w:val="00E2747D"/>
    <w:rsid w:val="00E274FF"/>
    <w:rsid w:val="00E279D9"/>
    <w:rsid w:val="00E27DE9"/>
    <w:rsid w:val="00E306F4"/>
    <w:rsid w:val="00E30874"/>
    <w:rsid w:val="00E30BEF"/>
    <w:rsid w:val="00E32715"/>
    <w:rsid w:val="00E339A0"/>
    <w:rsid w:val="00E34150"/>
    <w:rsid w:val="00E3427B"/>
    <w:rsid w:val="00E347A9"/>
    <w:rsid w:val="00E35AA1"/>
    <w:rsid w:val="00E35C95"/>
    <w:rsid w:val="00E35FF2"/>
    <w:rsid w:val="00E36245"/>
    <w:rsid w:val="00E3655B"/>
    <w:rsid w:val="00E369BA"/>
    <w:rsid w:val="00E36CF8"/>
    <w:rsid w:val="00E37F6B"/>
    <w:rsid w:val="00E37FD5"/>
    <w:rsid w:val="00E402FA"/>
    <w:rsid w:val="00E42CFF"/>
    <w:rsid w:val="00E45241"/>
    <w:rsid w:val="00E461F0"/>
    <w:rsid w:val="00E502DE"/>
    <w:rsid w:val="00E50F25"/>
    <w:rsid w:val="00E514C7"/>
    <w:rsid w:val="00E528EC"/>
    <w:rsid w:val="00E53C74"/>
    <w:rsid w:val="00E5445F"/>
    <w:rsid w:val="00E54A00"/>
    <w:rsid w:val="00E56211"/>
    <w:rsid w:val="00E57A2A"/>
    <w:rsid w:val="00E6045F"/>
    <w:rsid w:val="00E60920"/>
    <w:rsid w:val="00E60DF0"/>
    <w:rsid w:val="00E6237E"/>
    <w:rsid w:val="00E62590"/>
    <w:rsid w:val="00E626FB"/>
    <w:rsid w:val="00E62E7A"/>
    <w:rsid w:val="00E63C95"/>
    <w:rsid w:val="00E63F31"/>
    <w:rsid w:val="00E641C6"/>
    <w:rsid w:val="00E64C1C"/>
    <w:rsid w:val="00E65466"/>
    <w:rsid w:val="00E65479"/>
    <w:rsid w:val="00E6565B"/>
    <w:rsid w:val="00E6661B"/>
    <w:rsid w:val="00E66FEB"/>
    <w:rsid w:val="00E674A3"/>
    <w:rsid w:val="00E67BEB"/>
    <w:rsid w:val="00E67CA9"/>
    <w:rsid w:val="00E67F30"/>
    <w:rsid w:val="00E71B31"/>
    <w:rsid w:val="00E736E1"/>
    <w:rsid w:val="00E76F6D"/>
    <w:rsid w:val="00E779CA"/>
    <w:rsid w:val="00E779F1"/>
    <w:rsid w:val="00E77E8F"/>
    <w:rsid w:val="00E80019"/>
    <w:rsid w:val="00E8063F"/>
    <w:rsid w:val="00E806C4"/>
    <w:rsid w:val="00E80BC6"/>
    <w:rsid w:val="00E815A5"/>
    <w:rsid w:val="00E82DAD"/>
    <w:rsid w:val="00E8390C"/>
    <w:rsid w:val="00E83C0F"/>
    <w:rsid w:val="00E84790"/>
    <w:rsid w:val="00E84C14"/>
    <w:rsid w:val="00E85C6B"/>
    <w:rsid w:val="00E8721B"/>
    <w:rsid w:val="00E87373"/>
    <w:rsid w:val="00E876FF"/>
    <w:rsid w:val="00E87E9B"/>
    <w:rsid w:val="00E91CF0"/>
    <w:rsid w:val="00E92AA5"/>
    <w:rsid w:val="00E94BA6"/>
    <w:rsid w:val="00E958D8"/>
    <w:rsid w:val="00E9641B"/>
    <w:rsid w:val="00E97914"/>
    <w:rsid w:val="00EA07CB"/>
    <w:rsid w:val="00EA2725"/>
    <w:rsid w:val="00EA2E51"/>
    <w:rsid w:val="00EA36B3"/>
    <w:rsid w:val="00EA3B5E"/>
    <w:rsid w:val="00EA507B"/>
    <w:rsid w:val="00EA519B"/>
    <w:rsid w:val="00EA669C"/>
    <w:rsid w:val="00EA73D0"/>
    <w:rsid w:val="00EB0838"/>
    <w:rsid w:val="00EB1EB1"/>
    <w:rsid w:val="00EB318F"/>
    <w:rsid w:val="00EB3869"/>
    <w:rsid w:val="00EB3EF7"/>
    <w:rsid w:val="00EB49BA"/>
    <w:rsid w:val="00EB4C00"/>
    <w:rsid w:val="00EB525B"/>
    <w:rsid w:val="00EB5450"/>
    <w:rsid w:val="00EB5E8F"/>
    <w:rsid w:val="00EB62E1"/>
    <w:rsid w:val="00EB6872"/>
    <w:rsid w:val="00EB78E7"/>
    <w:rsid w:val="00EB7CE0"/>
    <w:rsid w:val="00EC1DE0"/>
    <w:rsid w:val="00EC2981"/>
    <w:rsid w:val="00EC2BE6"/>
    <w:rsid w:val="00EC32B2"/>
    <w:rsid w:val="00EC339E"/>
    <w:rsid w:val="00EC33A4"/>
    <w:rsid w:val="00EC3945"/>
    <w:rsid w:val="00EC48DD"/>
    <w:rsid w:val="00EC4F87"/>
    <w:rsid w:val="00EC5011"/>
    <w:rsid w:val="00EC558F"/>
    <w:rsid w:val="00EC5A81"/>
    <w:rsid w:val="00EC69F3"/>
    <w:rsid w:val="00EC6F89"/>
    <w:rsid w:val="00EC7E00"/>
    <w:rsid w:val="00ED0740"/>
    <w:rsid w:val="00ED0EAC"/>
    <w:rsid w:val="00ED0F2D"/>
    <w:rsid w:val="00ED129F"/>
    <w:rsid w:val="00ED1BCB"/>
    <w:rsid w:val="00ED1D5E"/>
    <w:rsid w:val="00ED2396"/>
    <w:rsid w:val="00ED2966"/>
    <w:rsid w:val="00ED2BDE"/>
    <w:rsid w:val="00ED2D1B"/>
    <w:rsid w:val="00ED330C"/>
    <w:rsid w:val="00ED3C0C"/>
    <w:rsid w:val="00ED49B5"/>
    <w:rsid w:val="00ED504C"/>
    <w:rsid w:val="00ED535F"/>
    <w:rsid w:val="00ED5387"/>
    <w:rsid w:val="00ED550D"/>
    <w:rsid w:val="00ED5966"/>
    <w:rsid w:val="00ED5A11"/>
    <w:rsid w:val="00ED5A55"/>
    <w:rsid w:val="00ED5C9D"/>
    <w:rsid w:val="00ED5FC1"/>
    <w:rsid w:val="00ED68D7"/>
    <w:rsid w:val="00ED6990"/>
    <w:rsid w:val="00ED6AC7"/>
    <w:rsid w:val="00ED7C09"/>
    <w:rsid w:val="00ED7C63"/>
    <w:rsid w:val="00EE06E2"/>
    <w:rsid w:val="00EE13C4"/>
    <w:rsid w:val="00EE1CA7"/>
    <w:rsid w:val="00EE1F34"/>
    <w:rsid w:val="00EE2EDB"/>
    <w:rsid w:val="00EE3229"/>
    <w:rsid w:val="00EE327C"/>
    <w:rsid w:val="00EE32CF"/>
    <w:rsid w:val="00EE35AF"/>
    <w:rsid w:val="00EE39B1"/>
    <w:rsid w:val="00EE4BCD"/>
    <w:rsid w:val="00EE4DA1"/>
    <w:rsid w:val="00EE5BBF"/>
    <w:rsid w:val="00EE66B0"/>
    <w:rsid w:val="00EE6C6F"/>
    <w:rsid w:val="00EE7D50"/>
    <w:rsid w:val="00EF005F"/>
    <w:rsid w:val="00EF1656"/>
    <w:rsid w:val="00EF1C46"/>
    <w:rsid w:val="00EF41D2"/>
    <w:rsid w:val="00EF4C9B"/>
    <w:rsid w:val="00EF55DB"/>
    <w:rsid w:val="00EF594F"/>
    <w:rsid w:val="00EF5ABC"/>
    <w:rsid w:val="00EF6516"/>
    <w:rsid w:val="00EF6B91"/>
    <w:rsid w:val="00EF7270"/>
    <w:rsid w:val="00EF735D"/>
    <w:rsid w:val="00EF756B"/>
    <w:rsid w:val="00EF79A1"/>
    <w:rsid w:val="00EF7A32"/>
    <w:rsid w:val="00F00FAF"/>
    <w:rsid w:val="00F013E9"/>
    <w:rsid w:val="00F01BB6"/>
    <w:rsid w:val="00F01C96"/>
    <w:rsid w:val="00F02FC8"/>
    <w:rsid w:val="00F0304A"/>
    <w:rsid w:val="00F03F16"/>
    <w:rsid w:val="00F049BE"/>
    <w:rsid w:val="00F05FE7"/>
    <w:rsid w:val="00F0615D"/>
    <w:rsid w:val="00F06212"/>
    <w:rsid w:val="00F07222"/>
    <w:rsid w:val="00F0727B"/>
    <w:rsid w:val="00F0788D"/>
    <w:rsid w:val="00F106C5"/>
    <w:rsid w:val="00F1088B"/>
    <w:rsid w:val="00F10D99"/>
    <w:rsid w:val="00F10DF6"/>
    <w:rsid w:val="00F1178A"/>
    <w:rsid w:val="00F11855"/>
    <w:rsid w:val="00F11941"/>
    <w:rsid w:val="00F11CF9"/>
    <w:rsid w:val="00F126F9"/>
    <w:rsid w:val="00F13A17"/>
    <w:rsid w:val="00F1550A"/>
    <w:rsid w:val="00F1743B"/>
    <w:rsid w:val="00F2019F"/>
    <w:rsid w:val="00F209CD"/>
    <w:rsid w:val="00F21CEC"/>
    <w:rsid w:val="00F22BC2"/>
    <w:rsid w:val="00F22D7C"/>
    <w:rsid w:val="00F23077"/>
    <w:rsid w:val="00F23475"/>
    <w:rsid w:val="00F238A8"/>
    <w:rsid w:val="00F23EC7"/>
    <w:rsid w:val="00F243EB"/>
    <w:rsid w:val="00F25748"/>
    <w:rsid w:val="00F260BE"/>
    <w:rsid w:val="00F26101"/>
    <w:rsid w:val="00F262C6"/>
    <w:rsid w:val="00F262FD"/>
    <w:rsid w:val="00F275D2"/>
    <w:rsid w:val="00F27BF2"/>
    <w:rsid w:val="00F27CB5"/>
    <w:rsid w:val="00F30298"/>
    <w:rsid w:val="00F30919"/>
    <w:rsid w:val="00F322B2"/>
    <w:rsid w:val="00F32838"/>
    <w:rsid w:val="00F33168"/>
    <w:rsid w:val="00F33201"/>
    <w:rsid w:val="00F334C6"/>
    <w:rsid w:val="00F33584"/>
    <w:rsid w:val="00F33D52"/>
    <w:rsid w:val="00F34A3B"/>
    <w:rsid w:val="00F34B93"/>
    <w:rsid w:val="00F34C9B"/>
    <w:rsid w:val="00F35DA0"/>
    <w:rsid w:val="00F36A70"/>
    <w:rsid w:val="00F36EFE"/>
    <w:rsid w:val="00F373AF"/>
    <w:rsid w:val="00F375DF"/>
    <w:rsid w:val="00F40388"/>
    <w:rsid w:val="00F408EB"/>
    <w:rsid w:val="00F40A9B"/>
    <w:rsid w:val="00F4186E"/>
    <w:rsid w:val="00F41901"/>
    <w:rsid w:val="00F41FE7"/>
    <w:rsid w:val="00F421EF"/>
    <w:rsid w:val="00F42208"/>
    <w:rsid w:val="00F42441"/>
    <w:rsid w:val="00F42CB9"/>
    <w:rsid w:val="00F4369D"/>
    <w:rsid w:val="00F44226"/>
    <w:rsid w:val="00F449DA"/>
    <w:rsid w:val="00F44FE9"/>
    <w:rsid w:val="00F45BD4"/>
    <w:rsid w:val="00F45D3A"/>
    <w:rsid w:val="00F45E8A"/>
    <w:rsid w:val="00F46523"/>
    <w:rsid w:val="00F46FAC"/>
    <w:rsid w:val="00F47A47"/>
    <w:rsid w:val="00F47C4E"/>
    <w:rsid w:val="00F47F87"/>
    <w:rsid w:val="00F50307"/>
    <w:rsid w:val="00F50DA0"/>
    <w:rsid w:val="00F5168C"/>
    <w:rsid w:val="00F5281F"/>
    <w:rsid w:val="00F535E0"/>
    <w:rsid w:val="00F53659"/>
    <w:rsid w:val="00F53A05"/>
    <w:rsid w:val="00F53AF3"/>
    <w:rsid w:val="00F53EF6"/>
    <w:rsid w:val="00F54247"/>
    <w:rsid w:val="00F5428D"/>
    <w:rsid w:val="00F54B73"/>
    <w:rsid w:val="00F54B90"/>
    <w:rsid w:val="00F54DC6"/>
    <w:rsid w:val="00F54DFB"/>
    <w:rsid w:val="00F5666B"/>
    <w:rsid w:val="00F56753"/>
    <w:rsid w:val="00F57584"/>
    <w:rsid w:val="00F60A8F"/>
    <w:rsid w:val="00F61BB3"/>
    <w:rsid w:val="00F61F8B"/>
    <w:rsid w:val="00F61FC6"/>
    <w:rsid w:val="00F62AAF"/>
    <w:rsid w:val="00F634A0"/>
    <w:rsid w:val="00F637F7"/>
    <w:rsid w:val="00F63E62"/>
    <w:rsid w:val="00F64E9B"/>
    <w:rsid w:val="00F65BCA"/>
    <w:rsid w:val="00F66B45"/>
    <w:rsid w:val="00F66C49"/>
    <w:rsid w:val="00F6719F"/>
    <w:rsid w:val="00F676E7"/>
    <w:rsid w:val="00F67B9E"/>
    <w:rsid w:val="00F67C43"/>
    <w:rsid w:val="00F7011A"/>
    <w:rsid w:val="00F70582"/>
    <w:rsid w:val="00F709F0"/>
    <w:rsid w:val="00F713C7"/>
    <w:rsid w:val="00F717F6"/>
    <w:rsid w:val="00F7180D"/>
    <w:rsid w:val="00F72524"/>
    <w:rsid w:val="00F726D3"/>
    <w:rsid w:val="00F72955"/>
    <w:rsid w:val="00F729C7"/>
    <w:rsid w:val="00F72B75"/>
    <w:rsid w:val="00F74031"/>
    <w:rsid w:val="00F75138"/>
    <w:rsid w:val="00F77350"/>
    <w:rsid w:val="00F77CD5"/>
    <w:rsid w:val="00F77E82"/>
    <w:rsid w:val="00F8021B"/>
    <w:rsid w:val="00F804BB"/>
    <w:rsid w:val="00F82D67"/>
    <w:rsid w:val="00F82E08"/>
    <w:rsid w:val="00F82F3C"/>
    <w:rsid w:val="00F8301C"/>
    <w:rsid w:val="00F8322C"/>
    <w:rsid w:val="00F833DD"/>
    <w:rsid w:val="00F83552"/>
    <w:rsid w:val="00F866AE"/>
    <w:rsid w:val="00F8739B"/>
    <w:rsid w:val="00F87C27"/>
    <w:rsid w:val="00F91F41"/>
    <w:rsid w:val="00F92239"/>
    <w:rsid w:val="00F9264A"/>
    <w:rsid w:val="00F928C1"/>
    <w:rsid w:val="00F946D6"/>
    <w:rsid w:val="00F94AA7"/>
    <w:rsid w:val="00F94DDF"/>
    <w:rsid w:val="00F95201"/>
    <w:rsid w:val="00F954A5"/>
    <w:rsid w:val="00F9663B"/>
    <w:rsid w:val="00F96C0D"/>
    <w:rsid w:val="00F97C25"/>
    <w:rsid w:val="00F97E8F"/>
    <w:rsid w:val="00F97FE9"/>
    <w:rsid w:val="00FA295A"/>
    <w:rsid w:val="00FA2AFF"/>
    <w:rsid w:val="00FA2B17"/>
    <w:rsid w:val="00FA562A"/>
    <w:rsid w:val="00FA58D3"/>
    <w:rsid w:val="00FA655A"/>
    <w:rsid w:val="00FA6AC5"/>
    <w:rsid w:val="00FA6EA8"/>
    <w:rsid w:val="00FA711B"/>
    <w:rsid w:val="00FA7ABE"/>
    <w:rsid w:val="00FB0EC4"/>
    <w:rsid w:val="00FB1C8D"/>
    <w:rsid w:val="00FB2329"/>
    <w:rsid w:val="00FB27FD"/>
    <w:rsid w:val="00FB333E"/>
    <w:rsid w:val="00FB6663"/>
    <w:rsid w:val="00FB6CD9"/>
    <w:rsid w:val="00FB7692"/>
    <w:rsid w:val="00FB7CD7"/>
    <w:rsid w:val="00FC09CD"/>
    <w:rsid w:val="00FC0F15"/>
    <w:rsid w:val="00FC10DF"/>
    <w:rsid w:val="00FC1A8C"/>
    <w:rsid w:val="00FC1C34"/>
    <w:rsid w:val="00FC21A2"/>
    <w:rsid w:val="00FC2BCC"/>
    <w:rsid w:val="00FC3285"/>
    <w:rsid w:val="00FC3362"/>
    <w:rsid w:val="00FC418E"/>
    <w:rsid w:val="00FC4FEC"/>
    <w:rsid w:val="00FC5915"/>
    <w:rsid w:val="00FC5BC1"/>
    <w:rsid w:val="00FC6036"/>
    <w:rsid w:val="00FC6A18"/>
    <w:rsid w:val="00FC6B54"/>
    <w:rsid w:val="00FC7A9C"/>
    <w:rsid w:val="00FC7C74"/>
    <w:rsid w:val="00FC7DD6"/>
    <w:rsid w:val="00FD06E4"/>
    <w:rsid w:val="00FD1696"/>
    <w:rsid w:val="00FD256A"/>
    <w:rsid w:val="00FD2632"/>
    <w:rsid w:val="00FD2DD8"/>
    <w:rsid w:val="00FD410B"/>
    <w:rsid w:val="00FD55C6"/>
    <w:rsid w:val="00FD565F"/>
    <w:rsid w:val="00FD58CB"/>
    <w:rsid w:val="00FD6143"/>
    <w:rsid w:val="00FD6AB3"/>
    <w:rsid w:val="00FD6CB5"/>
    <w:rsid w:val="00FD70B1"/>
    <w:rsid w:val="00FD7501"/>
    <w:rsid w:val="00FD7C0A"/>
    <w:rsid w:val="00FD7EDA"/>
    <w:rsid w:val="00FE0035"/>
    <w:rsid w:val="00FE003D"/>
    <w:rsid w:val="00FE0932"/>
    <w:rsid w:val="00FE0D8A"/>
    <w:rsid w:val="00FE1A22"/>
    <w:rsid w:val="00FE241A"/>
    <w:rsid w:val="00FE2A32"/>
    <w:rsid w:val="00FE348E"/>
    <w:rsid w:val="00FE3D8C"/>
    <w:rsid w:val="00FE3F90"/>
    <w:rsid w:val="00FE4CA6"/>
    <w:rsid w:val="00FE66E7"/>
    <w:rsid w:val="00FE781D"/>
    <w:rsid w:val="00FF0980"/>
    <w:rsid w:val="00FF0E2A"/>
    <w:rsid w:val="00FF1B4B"/>
    <w:rsid w:val="00FF1C17"/>
    <w:rsid w:val="00FF2A00"/>
    <w:rsid w:val="00FF3296"/>
    <w:rsid w:val="00FF374E"/>
    <w:rsid w:val="00FF37DC"/>
    <w:rsid w:val="00FF4033"/>
    <w:rsid w:val="00FF4648"/>
    <w:rsid w:val="00FF4817"/>
    <w:rsid w:val="00FF67D7"/>
    <w:rsid w:val="00FF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510B9FC-EEE7-4C2B-B6AE-08EBAB25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Theme="minorHAnsi" w:hAnsi="Century Gothic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D08EB"/>
    <w:pPr>
      <w:numPr>
        <w:numId w:val="9"/>
      </w:numPr>
      <w:spacing w:before="100" w:after="20" w:line="240" w:lineRule="auto"/>
      <w:ind w:left="567" w:hanging="567"/>
    </w:pPr>
    <w:rPr>
      <w:rFonts w:ascii="Calibri" w:eastAsia="Times New Roman" w:hAnsi="Calibri" w:cs="Calibri"/>
      <w:sz w:val="24"/>
      <w:szCs w:val="24"/>
      <w:lang w:val="fr-CH" w:eastAsia="fr-FR"/>
      <w14:ligatures w14:val="standardContextual"/>
    </w:rPr>
  </w:style>
  <w:style w:type="paragraph" w:styleId="Titre1">
    <w:name w:val="heading 1"/>
    <w:basedOn w:val="3-TITRE1"/>
    <w:next w:val="Normal"/>
    <w:link w:val="Titre1Car"/>
    <w:uiPriority w:val="9"/>
    <w:rsid w:val="00216B59"/>
  </w:style>
  <w:style w:type="paragraph" w:styleId="Titre2">
    <w:name w:val="heading 2"/>
    <w:basedOn w:val="Normal"/>
    <w:next w:val="Normal"/>
    <w:link w:val="Titre2Car"/>
    <w:uiPriority w:val="9"/>
    <w:unhideWhenUsed/>
    <w:rsid w:val="00216B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D11940" w:themeColor="accent1" w:themeShade="BF"/>
      <w:sz w:val="26"/>
      <w:szCs w:val="26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0464B2"/>
    <w:pPr>
      <w:keepNext w:val="0"/>
      <w:keepLines w:val="0"/>
      <w:numPr>
        <w:numId w:val="10"/>
      </w:numPr>
      <w:ind w:left="851" w:hanging="284"/>
      <w:outlineLvl w:val="2"/>
    </w:pPr>
    <w:rPr>
      <w:rFonts w:ascii="Calibri" w:eastAsia="Times New Roman" w:hAnsi="Calibri" w:cs="Calibri"/>
      <w:color w:val="auto"/>
      <w:sz w:val="23"/>
      <w:szCs w:val="23"/>
    </w:rPr>
  </w:style>
  <w:style w:type="paragraph" w:styleId="Titre4">
    <w:name w:val="heading 4"/>
    <w:basedOn w:val="Titre3"/>
    <w:next w:val="Normal"/>
    <w:link w:val="Titre4Car"/>
    <w:uiPriority w:val="9"/>
    <w:unhideWhenUsed/>
    <w:qFormat/>
    <w:rsid w:val="00BC1778"/>
    <w:pPr>
      <w:outlineLvl w:val="3"/>
    </w:pPr>
  </w:style>
  <w:style w:type="paragraph" w:styleId="Titre5">
    <w:name w:val="heading 5"/>
    <w:basedOn w:val="Titre3"/>
    <w:next w:val="Normal"/>
    <w:link w:val="Titre5Car"/>
    <w:uiPriority w:val="9"/>
    <w:unhideWhenUsed/>
    <w:qFormat/>
    <w:rsid w:val="000642E9"/>
    <w:pPr>
      <w:outlineLvl w:val="4"/>
    </w:pPr>
  </w:style>
  <w:style w:type="paragraph" w:styleId="Titre6">
    <w:name w:val="heading 6"/>
    <w:basedOn w:val="Titre8"/>
    <w:next w:val="Normal"/>
    <w:link w:val="Titre6Car"/>
    <w:uiPriority w:val="9"/>
    <w:unhideWhenUsed/>
    <w:qFormat/>
    <w:rsid w:val="00843626"/>
    <w:pPr>
      <w:keepNext w:val="0"/>
      <w:keepLines w:val="0"/>
      <w:numPr>
        <w:numId w:val="15"/>
      </w:numPr>
      <w:spacing w:before="20"/>
      <w:ind w:left="1106" w:hanging="255"/>
      <w:outlineLvl w:val="5"/>
    </w:pPr>
    <w:rPr>
      <w:rFonts w:ascii="Calibri" w:hAnsi="Calibri" w:cs="Calibri"/>
      <w:color w:val="000000" w:themeColor="text1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0642E9"/>
    <w:pPr>
      <w:numPr>
        <w:numId w:val="16"/>
      </w:numPr>
      <w:spacing w:before="20" w:after="0"/>
      <w:ind w:left="1333" w:hanging="227"/>
      <w:outlineLvl w:val="6"/>
    </w:pPr>
    <w:rPr>
      <w:rFonts w:eastAsiaTheme="majorEastAsia"/>
      <w:color w:val="000000" w:themeColor="text1"/>
      <w:sz w:val="21"/>
      <w:szCs w:val="21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BC177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84272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1FE7"/>
    <w:pPr>
      <w:numPr>
        <w:numId w:val="0"/>
      </w:num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E0476"/>
  </w:style>
  <w:style w:type="paragraph" w:styleId="Pieddepage">
    <w:name w:val="footer"/>
    <w:basedOn w:val="Normal"/>
    <w:link w:val="PieddepageCar"/>
    <w:uiPriority w:val="99"/>
    <w:unhideWhenUsed/>
    <w:rsid w:val="009E047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E0476"/>
    <w:rPr>
      <w:rFonts w:ascii="Calibri" w:eastAsia="Times New Roman" w:hAnsi="Calibri" w:cs="Calibri"/>
      <w:sz w:val="24"/>
      <w:szCs w:val="24"/>
      <w:lang w:val="fr-CH" w:eastAsia="fr-FR"/>
      <w14:ligatures w14:val="standardContextual"/>
    </w:rPr>
  </w:style>
  <w:style w:type="paragraph" w:customStyle="1" w:styleId="Paragraphestandard">
    <w:name w:val="[Paragraphe standard]"/>
    <w:basedOn w:val="Normal"/>
    <w:uiPriority w:val="99"/>
    <w:rsid w:val="0038192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1-NOTE">
    <w:name w:val="1- NOTE"/>
    <w:next w:val="2-ADRESSE"/>
    <w:link w:val="1-NOTECar"/>
    <w:qFormat/>
    <w:rsid w:val="00334427"/>
    <w:pPr>
      <w:spacing w:before="240" w:after="240" w:line="288" w:lineRule="exact"/>
    </w:pPr>
    <w:rPr>
      <w:rFonts w:ascii="Tahoma" w:hAnsi="Tahoma" w:cs="Tahoma"/>
      <w:b/>
      <w:bCs/>
      <w:color w:val="20B29E" w:themeColor="accent6"/>
      <w:sz w:val="28"/>
      <w:szCs w:val="28"/>
    </w:rPr>
  </w:style>
  <w:style w:type="paragraph" w:customStyle="1" w:styleId="2-ADRESSE">
    <w:name w:val="2 - ADRESSE"/>
    <w:link w:val="2-ADRESSECar"/>
    <w:qFormat/>
    <w:rsid w:val="00DF3B2E"/>
    <w:pPr>
      <w:spacing w:after="0" w:line="240" w:lineRule="exact"/>
      <w:jc w:val="right"/>
    </w:pPr>
    <w:rPr>
      <w:sz w:val="20"/>
      <w:szCs w:val="20"/>
    </w:rPr>
  </w:style>
  <w:style w:type="character" w:customStyle="1" w:styleId="1-NOTECar">
    <w:name w:val="1- NOTE Car"/>
    <w:basedOn w:val="Policepardfaut"/>
    <w:link w:val="1-NOTE"/>
    <w:rsid w:val="00334427"/>
    <w:rPr>
      <w:rFonts w:ascii="Tahoma" w:hAnsi="Tahoma" w:cs="Tahoma"/>
      <w:b/>
      <w:bCs/>
      <w:color w:val="20B29E" w:themeColor="accent6"/>
      <w:sz w:val="28"/>
      <w:szCs w:val="28"/>
    </w:rPr>
  </w:style>
  <w:style w:type="paragraph" w:customStyle="1" w:styleId="3-TITRE1">
    <w:name w:val="3- TITRE 1"/>
    <w:basedOn w:val="Normal"/>
    <w:link w:val="3-TITRE1Car"/>
    <w:qFormat/>
    <w:rsid w:val="00F0615D"/>
    <w:pPr>
      <w:pageBreakBefore/>
      <w:numPr>
        <w:numId w:val="0"/>
      </w:numPr>
      <w:pBdr>
        <w:top w:val="single" w:sz="6" w:space="6" w:color="086380"/>
        <w:bottom w:val="single" w:sz="6" w:space="4" w:color="086380"/>
      </w:pBdr>
      <w:spacing w:before="320"/>
      <w:jc w:val="center"/>
      <w:outlineLvl w:val="0"/>
    </w:pPr>
    <w:rPr>
      <w:b/>
      <w:bCs/>
      <w:color w:val="086380"/>
      <w:sz w:val="32"/>
      <w:szCs w:val="56"/>
    </w:rPr>
  </w:style>
  <w:style w:type="character" w:customStyle="1" w:styleId="2-ADRESSECar">
    <w:name w:val="2 - ADRESSE Car"/>
    <w:basedOn w:val="Policepardfaut"/>
    <w:link w:val="2-ADRESSE"/>
    <w:rsid w:val="00DF3B2E"/>
    <w:rPr>
      <w:sz w:val="20"/>
      <w:szCs w:val="20"/>
    </w:rPr>
  </w:style>
  <w:style w:type="paragraph" w:customStyle="1" w:styleId="4-TEXTENORMAL">
    <w:name w:val="4- TEXTE NORMAL"/>
    <w:link w:val="4-TEXTENORMALCar"/>
    <w:qFormat/>
    <w:rsid w:val="000E6F24"/>
    <w:pPr>
      <w:spacing w:after="0" w:line="264" w:lineRule="exact"/>
    </w:pPr>
    <w:rPr>
      <w:sz w:val="20"/>
      <w:szCs w:val="20"/>
    </w:rPr>
  </w:style>
  <w:style w:type="character" w:customStyle="1" w:styleId="3-TITRE1Car">
    <w:name w:val="3- TITRE 1 Car"/>
    <w:basedOn w:val="Policepardfaut"/>
    <w:link w:val="3-TITRE1"/>
    <w:rsid w:val="00F0615D"/>
    <w:rPr>
      <w:rFonts w:ascii="Calibri" w:eastAsia="Times New Roman" w:hAnsi="Calibri" w:cs="Calibri"/>
      <w:b/>
      <w:bCs/>
      <w:color w:val="086380"/>
      <w:sz w:val="32"/>
      <w:szCs w:val="56"/>
      <w:lang w:val="fr-CH" w:eastAsia="fr-FR"/>
      <w14:ligatures w14:val="standardContextual"/>
    </w:rPr>
  </w:style>
  <w:style w:type="character" w:customStyle="1" w:styleId="4-TEXTENORMALCar">
    <w:name w:val="4- TEXTE NORMAL Car"/>
    <w:basedOn w:val="Policepardfaut"/>
    <w:link w:val="4-TEXTENORMAL"/>
    <w:rsid w:val="000E6F24"/>
    <w:rPr>
      <w:sz w:val="20"/>
      <w:szCs w:val="20"/>
    </w:rPr>
  </w:style>
  <w:style w:type="paragraph" w:customStyle="1" w:styleId="6-TEXTEVERTENCART">
    <w:name w:val="6- TEXTE VERT ENCART"/>
    <w:next w:val="Normal"/>
    <w:link w:val="6-TEXTEVERTENCARTCar"/>
    <w:rsid w:val="009645A1"/>
    <w:pPr>
      <w:spacing w:line="288" w:lineRule="exact"/>
    </w:pPr>
    <w:rPr>
      <w:rFonts w:cs="Tahoma"/>
      <w:b/>
      <w:bCs/>
      <w:color w:val="20B29E" w:themeColor="accent2"/>
      <w:sz w:val="24"/>
      <w:szCs w:val="24"/>
    </w:rPr>
  </w:style>
  <w:style w:type="character" w:customStyle="1" w:styleId="6-TEXTEVERTENCARTCar">
    <w:name w:val="6- TEXTE VERT ENCART Car"/>
    <w:basedOn w:val="Policepardfaut"/>
    <w:link w:val="6-TEXTEVERTENCART"/>
    <w:rsid w:val="009645A1"/>
    <w:rPr>
      <w:rFonts w:cs="Tahoma"/>
      <w:b/>
      <w:bCs/>
      <w:color w:val="20B29E" w:themeColor="accent2"/>
      <w:sz w:val="24"/>
      <w:szCs w:val="24"/>
    </w:rPr>
  </w:style>
  <w:style w:type="paragraph" w:customStyle="1" w:styleId="7-TEXTEBLANC">
    <w:name w:val="7- TEXTE BLANC"/>
    <w:link w:val="7-TEXTEBLANCCar"/>
    <w:rsid w:val="009645A1"/>
    <w:pPr>
      <w:spacing w:after="0" w:line="264" w:lineRule="exact"/>
    </w:pPr>
    <w:rPr>
      <w:rFonts w:cs="Tahoma"/>
      <w:color w:val="FFFFFF" w:themeColor="background1"/>
      <w:sz w:val="20"/>
      <w:szCs w:val="20"/>
    </w:rPr>
  </w:style>
  <w:style w:type="character" w:customStyle="1" w:styleId="7-TEXTEBLANCCar">
    <w:name w:val="7- TEXTE BLANC Car"/>
    <w:basedOn w:val="Policepardfaut"/>
    <w:link w:val="7-TEXTEBLANC"/>
    <w:rsid w:val="009645A1"/>
    <w:rPr>
      <w:rFonts w:cs="Tahoma"/>
      <w:color w:val="FFFFFF" w:themeColor="background1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F57584"/>
    <w:rPr>
      <w:color w:val="0F3F93" w:themeColor="hyperlink"/>
      <w:u w:val="single"/>
    </w:rPr>
  </w:style>
  <w:style w:type="paragraph" w:customStyle="1" w:styleId="5-PUCE">
    <w:name w:val="5- PUCE"/>
    <w:link w:val="5-PUCECar"/>
    <w:qFormat/>
    <w:rsid w:val="00334427"/>
    <w:pPr>
      <w:numPr>
        <w:numId w:val="1"/>
      </w:numPr>
      <w:spacing w:before="160" w:line="240" w:lineRule="exact"/>
      <w:ind w:left="284" w:hanging="284"/>
    </w:pPr>
    <w:rPr>
      <w:sz w:val="20"/>
      <w:szCs w:val="20"/>
    </w:rPr>
  </w:style>
  <w:style w:type="paragraph" w:customStyle="1" w:styleId="4-SOUSTITRE">
    <w:name w:val="4- SOUS TITRE"/>
    <w:next w:val="4-TEXTENORMAL"/>
    <w:link w:val="4-SOUSTITRECar"/>
    <w:qFormat/>
    <w:rsid w:val="00C404BF"/>
    <w:pPr>
      <w:spacing w:before="280" w:after="200" w:line="240" w:lineRule="auto"/>
    </w:pPr>
    <w:rPr>
      <w:rFonts w:ascii="Tahoma" w:hAnsi="Tahoma" w:cs="Tahoma"/>
      <w:b/>
      <w:bCs/>
      <w:color w:val="20B29E" w:themeColor="accent6"/>
      <w:sz w:val="28"/>
      <w:szCs w:val="28"/>
    </w:rPr>
  </w:style>
  <w:style w:type="character" w:customStyle="1" w:styleId="5-PUCECar">
    <w:name w:val="5- PUCE Car"/>
    <w:basedOn w:val="Policepardfaut"/>
    <w:link w:val="5-PUCE"/>
    <w:rsid w:val="00334427"/>
    <w:rPr>
      <w:sz w:val="20"/>
      <w:szCs w:val="20"/>
    </w:rPr>
  </w:style>
  <w:style w:type="character" w:customStyle="1" w:styleId="4-SOUSTITRECar">
    <w:name w:val="4- SOUS TITRE Car"/>
    <w:basedOn w:val="Policepardfaut"/>
    <w:link w:val="4-SOUSTITRE"/>
    <w:rsid w:val="00C404BF"/>
    <w:rPr>
      <w:rFonts w:ascii="Tahoma" w:hAnsi="Tahoma" w:cs="Tahoma"/>
      <w:b/>
      <w:bCs/>
      <w:color w:val="20B29E" w:themeColor="accent6"/>
      <w:sz w:val="28"/>
      <w:szCs w:val="28"/>
    </w:rPr>
  </w:style>
  <w:style w:type="paragraph" w:customStyle="1" w:styleId="4-SOUSTITRE2">
    <w:name w:val="4- SOUS TITRE 2"/>
    <w:basedOn w:val="4-SOUSTITRE"/>
    <w:link w:val="4-SOUSTITRE2Car"/>
    <w:qFormat/>
    <w:rsid w:val="00E2747D"/>
    <w:rPr>
      <w:color w:val="EA4F70" w:themeColor="accent1"/>
    </w:rPr>
  </w:style>
  <w:style w:type="character" w:customStyle="1" w:styleId="4-SOUSTITRE2Car">
    <w:name w:val="4- SOUS TITRE 2 Car"/>
    <w:basedOn w:val="4-SOUSTITRECar"/>
    <w:link w:val="4-SOUSTITRE2"/>
    <w:rsid w:val="00E2747D"/>
    <w:rPr>
      <w:rFonts w:ascii="Tahoma" w:hAnsi="Tahoma" w:cs="Tahoma"/>
      <w:b/>
      <w:bCs/>
      <w:color w:val="EA4F70" w:themeColor="accent1"/>
      <w:sz w:val="28"/>
      <w:szCs w:val="28"/>
    </w:rPr>
  </w:style>
  <w:style w:type="character" w:customStyle="1" w:styleId="prix">
    <w:name w:val="prix"/>
    <w:rsid w:val="00830001"/>
  </w:style>
  <w:style w:type="paragraph" w:styleId="NormalWeb">
    <w:name w:val="Normal (Web)"/>
    <w:basedOn w:val="Normal"/>
    <w:uiPriority w:val="99"/>
    <w:semiHidden/>
    <w:unhideWhenUsed/>
    <w:rsid w:val="008C237A"/>
    <w:pPr>
      <w:spacing w:beforeAutospacing="1" w:after="100" w:afterAutospacing="1"/>
    </w:pPr>
    <w:rPr>
      <w:rFonts w:ascii="Times New Roman" w:hAnsi="Times New Roman" w:cs="Times New Roman"/>
    </w:rPr>
  </w:style>
  <w:style w:type="paragraph" w:styleId="Paragraphedeliste">
    <w:name w:val="List Paragraph"/>
    <w:basedOn w:val="Normal"/>
    <w:uiPriority w:val="34"/>
    <w:qFormat/>
    <w:rsid w:val="008C237A"/>
    <w:pPr>
      <w:spacing w:after="0"/>
      <w:contextualSpacing/>
    </w:pPr>
    <w:rPr>
      <w:rFonts w:ascii="Times New Roman" w:hAnsi="Times New Roman" w:cs="Times New Roman"/>
    </w:rPr>
  </w:style>
  <w:style w:type="character" w:styleId="lev">
    <w:name w:val="Strong"/>
    <w:basedOn w:val="Policepardfaut"/>
    <w:uiPriority w:val="22"/>
    <w:qFormat/>
    <w:rsid w:val="000F5EB4"/>
    <w:rPr>
      <w:b/>
      <w:bCs/>
    </w:rPr>
  </w:style>
  <w:style w:type="paragraph" w:styleId="Sansinterligne">
    <w:name w:val="No Spacing"/>
    <w:uiPriority w:val="1"/>
    <w:qFormat/>
    <w:rsid w:val="00896625"/>
    <w:pPr>
      <w:spacing w:after="0" w:line="240" w:lineRule="auto"/>
    </w:pPr>
    <w:rPr>
      <w:rFonts w:ascii="Times New Roman" w:eastAsia="Calibri" w:hAnsi="Times New Roman" w:cs="Times New Roman"/>
    </w:rPr>
  </w:style>
  <w:style w:type="table" w:styleId="Grilledutableau">
    <w:name w:val="Table Grid"/>
    <w:basedOn w:val="TableauNormal"/>
    <w:uiPriority w:val="39"/>
    <w:rsid w:val="00896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ultipleChoiceQuestions">
    <w:name w:val="Multiple Choice Questions"/>
    <w:rsid w:val="006D7B95"/>
    <w:pPr>
      <w:keepNext/>
      <w:spacing w:before="200" w:after="200" w:line="264" w:lineRule="auto"/>
    </w:pPr>
    <w:rPr>
      <w:rFonts w:ascii="Arial Rounded MT Bold" w:eastAsia="ヒラギノ角ゴ Pro W3" w:hAnsi="Arial Rounded MT Bold" w:cs="Times New Roman"/>
      <w:color w:val="000000"/>
      <w:sz w:val="18"/>
      <w:szCs w:val="20"/>
      <w:lang w:val="en-US"/>
    </w:rPr>
  </w:style>
  <w:style w:type="numbering" w:customStyle="1" w:styleId="MultipleChoiceAnswers">
    <w:name w:val="Multiple Choice Answers"/>
    <w:rsid w:val="006D7B95"/>
    <w:pPr>
      <w:numPr>
        <w:numId w:val="3"/>
      </w:numPr>
    </w:pPr>
  </w:style>
  <w:style w:type="numbering" w:customStyle="1" w:styleId="MultipleChoicesQuestions">
    <w:name w:val="Multiple Choices Questions"/>
    <w:rsid w:val="006D7B95"/>
    <w:pPr>
      <w:numPr>
        <w:numId w:val="2"/>
      </w:numPr>
    </w:pPr>
  </w:style>
  <w:style w:type="character" w:customStyle="1" w:styleId="Titre1Car">
    <w:name w:val="Titre 1 Car"/>
    <w:basedOn w:val="Policepardfaut"/>
    <w:link w:val="Titre1"/>
    <w:uiPriority w:val="9"/>
    <w:rsid w:val="00216B59"/>
    <w:rPr>
      <w:rFonts w:ascii="Verdana" w:eastAsia="Times New Roman" w:hAnsi="Verdana" w:cs="Calibri"/>
      <w:b/>
      <w:bCs/>
      <w:color w:val="086380"/>
      <w:sz w:val="32"/>
      <w:szCs w:val="56"/>
      <w:lang w:val="fr-CH" w:eastAsia="fr-FR"/>
      <w14:ligatures w14:val="standardContextual"/>
    </w:rPr>
  </w:style>
  <w:style w:type="numbering" w:customStyle="1" w:styleId="Listeactuelle1">
    <w:name w:val="Liste actuelle1"/>
    <w:uiPriority w:val="99"/>
    <w:rsid w:val="00C6477F"/>
    <w:pPr>
      <w:numPr>
        <w:numId w:val="4"/>
      </w:numPr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C5632A"/>
    <w:rPr>
      <w:color w:val="605E5C"/>
      <w:shd w:val="clear" w:color="auto" w:fill="E1DFDD"/>
    </w:rPr>
  </w:style>
  <w:style w:type="numbering" w:customStyle="1" w:styleId="Listeactuelle2">
    <w:name w:val="Liste actuelle2"/>
    <w:uiPriority w:val="99"/>
    <w:rsid w:val="003F2628"/>
    <w:pPr>
      <w:numPr>
        <w:numId w:val="5"/>
      </w:numPr>
    </w:pPr>
  </w:style>
  <w:style w:type="character" w:customStyle="1" w:styleId="Titre2Car">
    <w:name w:val="Titre 2 Car"/>
    <w:basedOn w:val="Policepardfaut"/>
    <w:link w:val="Titre2"/>
    <w:uiPriority w:val="9"/>
    <w:rsid w:val="00216B59"/>
    <w:rPr>
      <w:rFonts w:asciiTheme="majorHAnsi" w:eastAsiaTheme="majorEastAsia" w:hAnsiTheme="majorHAnsi" w:cstheme="majorBidi"/>
      <w:color w:val="D11940" w:themeColor="accent1" w:themeShade="BF"/>
      <w:sz w:val="26"/>
      <w:szCs w:val="26"/>
      <w:lang w:val="fr-CH" w:eastAsia="fr-FR"/>
      <w14:ligatures w14:val="standardContextual"/>
    </w:rPr>
  </w:style>
  <w:style w:type="numbering" w:customStyle="1" w:styleId="Listeactuelle3">
    <w:name w:val="Liste actuelle3"/>
    <w:uiPriority w:val="99"/>
    <w:rsid w:val="00E077A0"/>
    <w:pPr>
      <w:numPr>
        <w:numId w:val="7"/>
      </w:numPr>
    </w:pPr>
  </w:style>
  <w:style w:type="numbering" w:customStyle="1" w:styleId="Listeactuelle4">
    <w:name w:val="Liste actuelle4"/>
    <w:uiPriority w:val="99"/>
    <w:rsid w:val="00E077A0"/>
    <w:pPr>
      <w:numPr>
        <w:numId w:val="8"/>
      </w:numPr>
    </w:pPr>
  </w:style>
  <w:style w:type="character" w:customStyle="1" w:styleId="Titre3Car">
    <w:name w:val="Titre 3 Car"/>
    <w:basedOn w:val="Policepardfaut"/>
    <w:link w:val="Titre3"/>
    <w:uiPriority w:val="9"/>
    <w:rsid w:val="000464B2"/>
    <w:rPr>
      <w:rFonts w:ascii="Calibri" w:eastAsia="Times New Roman" w:hAnsi="Calibri" w:cs="Calibri"/>
      <w:sz w:val="23"/>
      <w:szCs w:val="23"/>
      <w:lang w:val="fr-CH" w:eastAsia="fr-FR"/>
      <w14:ligatures w14:val="standardContextual"/>
    </w:rPr>
  </w:style>
  <w:style w:type="paragraph" w:styleId="TM1">
    <w:name w:val="toc 1"/>
    <w:basedOn w:val="Normal"/>
    <w:next w:val="Normal"/>
    <w:autoRedefine/>
    <w:uiPriority w:val="39"/>
    <w:unhideWhenUsed/>
    <w:rsid w:val="00475C5D"/>
    <w:pPr>
      <w:numPr>
        <w:numId w:val="0"/>
      </w:numPr>
      <w:tabs>
        <w:tab w:val="right" w:leader="dot" w:pos="10194"/>
      </w:tabs>
      <w:spacing w:before="240" w:after="60"/>
    </w:pPr>
    <w:rPr>
      <w:sz w:val="28"/>
    </w:rPr>
  </w:style>
  <w:style w:type="paragraph" w:styleId="TM3">
    <w:name w:val="toc 3"/>
    <w:basedOn w:val="Normal"/>
    <w:next w:val="Normal"/>
    <w:autoRedefine/>
    <w:uiPriority w:val="39"/>
    <w:unhideWhenUsed/>
    <w:rsid w:val="00B503F9"/>
    <w:pPr>
      <w:numPr>
        <w:numId w:val="0"/>
      </w:numPr>
      <w:tabs>
        <w:tab w:val="right" w:leader="dot" w:pos="9940"/>
      </w:tabs>
      <w:spacing w:after="100"/>
      <w:ind w:left="312" w:hanging="312"/>
    </w:pPr>
    <w:rPr>
      <w:bCs/>
      <w:noProof/>
      <w:sz w:val="20"/>
    </w:rPr>
  </w:style>
  <w:style w:type="numbering" w:customStyle="1" w:styleId="Listeactuelle5">
    <w:name w:val="Liste actuelle5"/>
    <w:uiPriority w:val="99"/>
    <w:rsid w:val="007C4117"/>
    <w:pPr>
      <w:numPr>
        <w:numId w:val="11"/>
      </w:numPr>
    </w:pPr>
  </w:style>
  <w:style w:type="numbering" w:customStyle="1" w:styleId="Listeactuelle6">
    <w:name w:val="Liste actuelle6"/>
    <w:uiPriority w:val="99"/>
    <w:rsid w:val="007C4117"/>
    <w:pPr>
      <w:numPr>
        <w:numId w:val="12"/>
      </w:numPr>
    </w:pPr>
  </w:style>
  <w:style w:type="character" w:customStyle="1" w:styleId="Titre4Car">
    <w:name w:val="Titre 4 Car"/>
    <w:basedOn w:val="Policepardfaut"/>
    <w:link w:val="Titre4"/>
    <w:uiPriority w:val="9"/>
    <w:rsid w:val="00BC1778"/>
    <w:rPr>
      <w:rFonts w:ascii="Calibri" w:eastAsia="Times New Roman" w:hAnsi="Calibri" w:cs="Calibri"/>
      <w:sz w:val="23"/>
      <w:szCs w:val="23"/>
      <w:lang w:val="fr-CH" w:eastAsia="fr-FR"/>
      <w14:ligatures w14:val="standardContextual"/>
    </w:rPr>
  </w:style>
  <w:style w:type="paragraph" w:styleId="Notedebasdepage">
    <w:name w:val="footnote text"/>
    <w:basedOn w:val="Normal"/>
    <w:link w:val="NotedebasdepageCar"/>
    <w:uiPriority w:val="99"/>
    <w:unhideWhenUsed/>
    <w:rsid w:val="00477AB9"/>
    <w:pPr>
      <w:spacing w:before="0"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477AB9"/>
    <w:rPr>
      <w:rFonts w:ascii="Calibri" w:eastAsia="Times New Roman" w:hAnsi="Calibri" w:cs="Calibri"/>
      <w:sz w:val="20"/>
      <w:szCs w:val="20"/>
      <w:lang w:val="fr-CH" w:eastAsia="fr-FR"/>
      <w14:ligatures w14:val="standardContextual"/>
    </w:rPr>
  </w:style>
  <w:style w:type="character" w:styleId="Appelnotedebasdep">
    <w:name w:val="footnote reference"/>
    <w:basedOn w:val="Policepardfaut"/>
    <w:uiPriority w:val="99"/>
    <w:semiHidden/>
    <w:unhideWhenUsed/>
    <w:rsid w:val="00477AB9"/>
    <w:rPr>
      <w:vertAlign w:val="superscript"/>
    </w:rPr>
  </w:style>
  <w:style w:type="numbering" w:customStyle="1" w:styleId="Listeactuelle7">
    <w:name w:val="Liste actuelle7"/>
    <w:uiPriority w:val="99"/>
    <w:rsid w:val="00F41FE7"/>
    <w:pPr>
      <w:numPr>
        <w:numId w:val="14"/>
      </w:numPr>
    </w:pPr>
  </w:style>
  <w:style w:type="paragraph" w:styleId="Rvision">
    <w:name w:val="Revision"/>
    <w:hidden/>
    <w:uiPriority w:val="99"/>
    <w:semiHidden/>
    <w:rsid w:val="00CC7938"/>
    <w:pPr>
      <w:spacing w:after="0" w:line="240" w:lineRule="auto"/>
    </w:pPr>
    <w:rPr>
      <w:rFonts w:ascii="Calibri" w:eastAsia="Times New Roman" w:hAnsi="Calibri" w:cs="Calibri"/>
      <w:sz w:val="24"/>
      <w:szCs w:val="24"/>
      <w:lang w:val="fr-CH" w:eastAsia="fr-FR"/>
      <w14:ligatures w14:val="standardContextual"/>
    </w:rPr>
  </w:style>
  <w:style w:type="character" w:customStyle="1" w:styleId="Titre5Car">
    <w:name w:val="Titre 5 Car"/>
    <w:basedOn w:val="Policepardfaut"/>
    <w:link w:val="Titre5"/>
    <w:uiPriority w:val="9"/>
    <w:rsid w:val="000642E9"/>
    <w:rPr>
      <w:rFonts w:ascii="Calibri" w:eastAsia="Times New Roman" w:hAnsi="Calibri" w:cs="Calibri"/>
      <w:sz w:val="23"/>
      <w:szCs w:val="23"/>
      <w:lang w:val="fr-CH" w:eastAsia="fr-FR"/>
      <w14:ligatures w14:val="standardContextual"/>
    </w:rPr>
  </w:style>
  <w:style w:type="character" w:customStyle="1" w:styleId="Titre6Car">
    <w:name w:val="Titre 6 Car"/>
    <w:basedOn w:val="Policepardfaut"/>
    <w:link w:val="Titre6"/>
    <w:uiPriority w:val="9"/>
    <w:rsid w:val="00843626"/>
    <w:rPr>
      <w:rFonts w:ascii="Calibri" w:eastAsiaTheme="majorEastAsia" w:hAnsi="Calibri" w:cs="Calibri"/>
      <w:color w:val="000000" w:themeColor="text1"/>
      <w:lang w:val="fr-CH" w:eastAsia="fr-FR"/>
      <w14:ligatures w14:val="standardContextual"/>
    </w:rPr>
  </w:style>
  <w:style w:type="character" w:customStyle="1" w:styleId="Titre7Car">
    <w:name w:val="Titre 7 Car"/>
    <w:basedOn w:val="Policepardfaut"/>
    <w:link w:val="Titre7"/>
    <w:uiPriority w:val="9"/>
    <w:rsid w:val="000642E9"/>
    <w:rPr>
      <w:rFonts w:ascii="Calibri" w:eastAsiaTheme="majorEastAsia" w:hAnsi="Calibri" w:cs="Calibri"/>
      <w:color w:val="000000" w:themeColor="text1"/>
      <w:sz w:val="21"/>
      <w:szCs w:val="21"/>
      <w:lang w:val="fr-CH" w:eastAsia="fr-FR"/>
      <w14:ligatures w14:val="standardContextual"/>
    </w:rPr>
  </w:style>
  <w:style w:type="character" w:customStyle="1" w:styleId="Titre8Car">
    <w:name w:val="Titre 8 Car"/>
    <w:basedOn w:val="Policepardfaut"/>
    <w:link w:val="Titre8"/>
    <w:uiPriority w:val="9"/>
    <w:rsid w:val="00BC177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CH" w:eastAsia="fr-FR"/>
      <w14:ligatures w14:val="standardContextual"/>
    </w:rPr>
  </w:style>
  <w:style w:type="character" w:customStyle="1" w:styleId="Titre9Car">
    <w:name w:val="Titre 9 Car"/>
    <w:basedOn w:val="Policepardfaut"/>
    <w:link w:val="Titre9"/>
    <w:uiPriority w:val="9"/>
    <w:rsid w:val="0084272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CH" w:eastAsia="fr-FR"/>
      <w14:ligatures w14:val="standardContextual"/>
    </w:rPr>
  </w:style>
  <w:style w:type="paragraph" w:styleId="Listepuces">
    <w:name w:val="List Bullet"/>
    <w:basedOn w:val="Normal"/>
    <w:uiPriority w:val="99"/>
    <w:unhideWhenUsed/>
    <w:rsid w:val="00BA1B74"/>
    <w:pPr>
      <w:numPr>
        <w:numId w:val="17"/>
      </w:numPr>
      <w:contextualSpacing/>
    </w:pPr>
  </w:style>
  <w:style w:type="paragraph" w:customStyle="1" w:styleId="4-TEXTE">
    <w:name w:val="4- TEXTE"/>
    <w:link w:val="4-TEXTECar"/>
    <w:qFormat/>
    <w:rsid w:val="00CD5536"/>
    <w:pPr>
      <w:spacing w:after="0" w:line="240" w:lineRule="exact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4-TEXTECar">
    <w:name w:val="4- TEXTE Car"/>
    <w:basedOn w:val="Policepardfaut"/>
    <w:link w:val="4-TEXTE"/>
    <w:rsid w:val="00CD5536"/>
    <w:rPr>
      <w:rFonts w:ascii="Arial" w:hAnsi="Arial" w:cs="Arial"/>
      <w:color w:val="000000"/>
      <w:sz w:val="20"/>
      <w:szCs w:val="20"/>
    </w:rPr>
  </w:style>
  <w:style w:type="paragraph" w:customStyle="1" w:styleId="3-TITRE2">
    <w:name w:val="3- TITRE 2"/>
    <w:next w:val="4-TEXTE"/>
    <w:link w:val="3-TITRE2Car"/>
    <w:qFormat/>
    <w:rsid w:val="00CD5536"/>
    <w:pPr>
      <w:spacing w:before="120" w:after="120" w:line="240" w:lineRule="exact"/>
    </w:pPr>
    <w:rPr>
      <w:rFonts w:ascii="Arial" w:hAnsi="Arial" w:cs="Arial"/>
      <w:b/>
      <w:caps/>
      <w:color w:val="951B81"/>
      <w:sz w:val="18"/>
      <w:szCs w:val="20"/>
    </w:rPr>
  </w:style>
  <w:style w:type="character" w:customStyle="1" w:styleId="3-TITRE2Car">
    <w:name w:val="3- TITRE 2 Car"/>
    <w:basedOn w:val="Policepardfaut"/>
    <w:link w:val="3-TITRE2"/>
    <w:rsid w:val="00CD5536"/>
    <w:rPr>
      <w:rFonts w:ascii="Arial" w:hAnsi="Arial" w:cs="Arial"/>
      <w:b/>
      <w:caps/>
      <w:color w:val="951B81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4591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835863">
          <w:marLeft w:val="1800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9329">
          <w:marLeft w:val="1800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5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59385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01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13785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8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57333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045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63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6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9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40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50098">
          <w:marLeft w:val="97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00208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83990">
          <w:marLeft w:val="1080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5457">
          <w:marLeft w:val="1800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0437">
          <w:marLeft w:val="1800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135">
          <w:marLeft w:val="1800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0038">
          <w:marLeft w:val="1080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5919">
          <w:marLeft w:val="1800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427">
          <w:marLeft w:val="1800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81402">
          <w:marLeft w:val="547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3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urand\Desktop\Gabarit%20NOTE%2006%2004%202022%20V1%20(1).dotm" TargetMode="External"/></Relationships>
</file>

<file path=word/theme/theme1.xml><?xml version="1.0" encoding="utf-8"?>
<a:theme xmlns:a="http://schemas.openxmlformats.org/drawingml/2006/main" name="Thème Office">
  <a:themeElements>
    <a:clrScheme name="C F T C">
      <a:dk1>
        <a:sysClr val="windowText" lastClr="000000"/>
      </a:dk1>
      <a:lt1>
        <a:sysClr val="window" lastClr="FFFFFF"/>
      </a:lt1>
      <a:dk2>
        <a:srgbClr val="0F3F93"/>
      </a:dk2>
      <a:lt2>
        <a:srgbClr val="E7E6E6"/>
      </a:lt2>
      <a:accent1>
        <a:srgbClr val="EA4F70"/>
      </a:accent1>
      <a:accent2>
        <a:srgbClr val="20B29E"/>
      </a:accent2>
      <a:accent3>
        <a:srgbClr val="A5A5A5"/>
      </a:accent3>
      <a:accent4>
        <a:srgbClr val="FBBB1D"/>
      </a:accent4>
      <a:accent5>
        <a:srgbClr val="2669B2"/>
      </a:accent5>
      <a:accent6>
        <a:srgbClr val="20B29E"/>
      </a:accent6>
      <a:hlink>
        <a:srgbClr val="0F3F93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B8EC60-EE02-4249-90E1-73A834B21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Gabarit NOTE 06 04 2022 V1 (1)</Template>
  <TotalTime>721</TotalTime>
  <Pages>1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Durand Sandy</dc:creator>
  <cp:keywords/>
  <dc:description/>
  <cp:lastModifiedBy>Loureiro Nathalie</cp:lastModifiedBy>
  <cp:revision>71</cp:revision>
  <cp:lastPrinted>2024-01-26T09:29:00Z</cp:lastPrinted>
  <dcterms:created xsi:type="dcterms:W3CDTF">2022-11-21T10:05:00Z</dcterms:created>
  <dcterms:modified xsi:type="dcterms:W3CDTF">2024-01-26T09:29:00Z</dcterms:modified>
</cp:coreProperties>
</file>